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114" w:type="dxa"/>
        <w:shd w:val="clear" w:color="auto" w:fill="5B9BD5" w:themeFill="accent5"/>
        <w:tblLook w:val="04A0" w:firstRow="1" w:lastRow="0" w:firstColumn="1" w:lastColumn="0" w:noHBand="0" w:noVBand="1"/>
      </w:tblPr>
      <w:tblGrid>
        <w:gridCol w:w="8573"/>
      </w:tblGrid>
      <w:tr w:rsidR="00F16C01" w:rsidRPr="00760753" w14:paraId="1CBFB02A" w14:textId="77777777" w:rsidTr="008E4FB3">
        <w:trPr>
          <w:trHeight w:val="716"/>
        </w:trPr>
        <w:tc>
          <w:tcPr>
            <w:tcW w:w="8573" w:type="dxa"/>
            <w:shd w:val="clear" w:color="auto" w:fill="FFFF85"/>
            <w:vAlign w:val="center"/>
          </w:tcPr>
          <w:p w14:paraId="0BEA9AF2" w14:textId="77777777" w:rsidR="000C2D97" w:rsidRDefault="00F16C01" w:rsidP="00683C39">
            <w:pPr>
              <w:pStyle w:val="En-tte"/>
              <w:tabs>
                <w:tab w:val="left" w:pos="3027"/>
              </w:tabs>
              <w:jc w:val="center"/>
              <w:rPr>
                <w:rFonts w:ascii="AMU Monument Grotesk" w:hAnsi="AMU Monument Grotesk"/>
                <w:color w:val="auto"/>
                <w:sz w:val="28"/>
                <w:szCs w:val="28"/>
              </w:rPr>
            </w:pPr>
            <w:r w:rsidRPr="005B33B6">
              <w:rPr>
                <w:rFonts w:ascii="AMU Monument Grotesk" w:hAnsi="AMU Monument Grotesk"/>
                <w:color w:val="auto"/>
                <w:sz w:val="28"/>
                <w:szCs w:val="28"/>
              </w:rPr>
              <w:t>Formulaire de candidature</w:t>
            </w:r>
          </w:p>
          <w:p w14:paraId="3D7A6D4B" w14:textId="163FB264" w:rsidR="00F16C01" w:rsidRPr="00760753" w:rsidRDefault="00BC6383" w:rsidP="00F16C01">
            <w:pPr>
              <w:pStyle w:val="En-tte"/>
              <w:jc w:val="center"/>
              <w:rPr>
                <w:rFonts w:ascii="AMU Monument Grotesk" w:hAnsi="AMU Monument Grotesk"/>
                <w:sz w:val="24"/>
              </w:rPr>
            </w:pPr>
            <w:r w:rsidRPr="005B33B6">
              <w:rPr>
                <w:rFonts w:ascii="AMU Monument Grotesk" w:hAnsi="AMU Monument Grotesk"/>
                <w:color w:val="auto"/>
                <w:sz w:val="28"/>
                <w:szCs w:val="28"/>
              </w:rPr>
              <w:t xml:space="preserve"> Césure</w:t>
            </w:r>
            <w:r w:rsidR="00F16C01" w:rsidRPr="005B33B6">
              <w:rPr>
                <w:rFonts w:ascii="AMU Monument Grotesk" w:hAnsi="AMU Monument Grotesk"/>
                <w:color w:val="auto"/>
                <w:sz w:val="28"/>
                <w:szCs w:val="28"/>
              </w:rPr>
              <w:br/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</w:rPr>
              <w:t>(</w:t>
            </w:r>
            <w:r w:rsidR="000C2D97">
              <w:rPr>
                <w:rFonts w:ascii="AMU Monument Grotesk" w:hAnsi="AMU Monument Grotesk"/>
                <w:color w:val="auto"/>
                <w:sz w:val="20"/>
                <w:szCs w:val="20"/>
              </w:rPr>
              <w:t>pour f</w:t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</w:rPr>
              <w:t>utur bachelier - Etudiant en 1</w:t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  <w:vertAlign w:val="superscript"/>
              </w:rPr>
              <w:t>er</w:t>
            </w:r>
            <w:r w:rsidR="00F16C01" w:rsidRPr="005B33B6">
              <w:rPr>
                <w:rFonts w:ascii="AMU Monument Grotesk" w:hAnsi="AMU Monument Grotesk"/>
                <w:color w:val="auto"/>
                <w:sz w:val="20"/>
                <w:szCs w:val="20"/>
              </w:rPr>
              <w:t xml:space="preserve"> cycle ou 2 ème cycle)</w:t>
            </w:r>
          </w:p>
        </w:tc>
      </w:tr>
    </w:tbl>
    <w:p w14:paraId="6888CAFC" w14:textId="7B9FB2D4" w:rsidR="00721EE6" w:rsidRPr="00760753" w:rsidRDefault="00383363" w:rsidP="005C1174">
      <w:pPr>
        <w:pStyle w:val="Standard"/>
        <w:suppressAutoHyphens w:val="0"/>
        <w:autoSpaceDE w:val="0"/>
        <w:ind w:right="55"/>
        <w:jc w:val="center"/>
        <w:rPr>
          <w:rFonts w:ascii="AMU Monument Grotesk" w:hAnsi="AMU Monument Grotesk" w:cs="Arial"/>
          <w:iCs/>
          <w:sz w:val="16"/>
          <w:szCs w:val="16"/>
        </w:rPr>
      </w:pPr>
      <w:r w:rsidRPr="00760753">
        <w:rPr>
          <w:rFonts w:ascii="AMU Monument Grotesk" w:hAnsi="AMU Monument Grotesk" w:cs="Arial"/>
          <w:iCs/>
          <w:sz w:val="16"/>
          <w:szCs w:val="16"/>
        </w:rPr>
        <w:t>Demande à verser</w:t>
      </w:r>
      <w:r w:rsidR="008F3B86" w:rsidRPr="00760753">
        <w:rPr>
          <w:rFonts w:ascii="AMU Monument Grotesk" w:hAnsi="AMU Monument Grotesk" w:cs="Arial"/>
          <w:iCs/>
          <w:sz w:val="16"/>
          <w:szCs w:val="16"/>
        </w:rPr>
        <w:t xml:space="preserve"> dans l’application E-candidat</w:t>
      </w:r>
      <w:r w:rsidR="00EF1F80" w:rsidRPr="00760753">
        <w:rPr>
          <w:rFonts w:ascii="AMU Monument Grotesk" w:hAnsi="AMU Monument Grotesk" w:cs="Arial"/>
          <w:iCs/>
          <w:sz w:val="16"/>
          <w:szCs w:val="16"/>
        </w:rPr>
        <w:t xml:space="preserve"> </w:t>
      </w:r>
      <w:r w:rsidR="00683CFE" w:rsidRPr="00760753">
        <w:rPr>
          <w:rFonts w:ascii="AMU Monument Grotesk" w:hAnsi="AMU Monument Grotesk" w:cs="Arial"/>
          <w:iCs/>
          <w:sz w:val="16"/>
          <w:szCs w:val="16"/>
        </w:rPr>
        <w:t>par le candidat</w:t>
      </w:r>
      <w:r w:rsidR="008F3B86" w:rsidRPr="00760753">
        <w:rPr>
          <w:rFonts w:ascii="AMU Monument Grotesk" w:hAnsi="AMU Monument Grotesk" w:cs="Arial"/>
          <w:iCs/>
          <w:sz w:val="16"/>
          <w:szCs w:val="16"/>
        </w:rPr>
        <w:t xml:space="preserve"> </w:t>
      </w:r>
      <w:r w:rsidR="00362195" w:rsidRPr="00760753">
        <w:rPr>
          <w:rFonts w:ascii="AMU Monument Grotesk" w:hAnsi="AMU Monument Grotesk" w:cs="Arial"/>
          <w:iCs/>
          <w:sz w:val="16"/>
          <w:szCs w:val="16"/>
        </w:rPr>
        <w:t xml:space="preserve">dans le respect </w:t>
      </w:r>
      <w:r w:rsidR="00F11511" w:rsidRPr="00760753">
        <w:rPr>
          <w:rFonts w:ascii="AMU Monument Grotesk" w:hAnsi="AMU Monument Grotesk" w:cs="Arial"/>
          <w:iCs/>
          <w:sz w:val="16"/>
          <w:szCs w:val="16"/>
        </w:rPr>
        <w:t>du calendrier des périodes Césure.</w:t>
      </w:r>
    </w:p>
    <w:p w14:paraId="12CD6FA6" w14:textId="724C1970" w:rsidR="00362195" w:rsidRPr="00760753" w:rsidRDefault="00362195" w:rsidP="00721EE6">
      <w:pPr>
        <w:pStyle w:val="Standard"/>
        <w:suppressAutoHyphens w:val="0"/>
        <w:autoSpaceDE w:val="0"/>
        <w:ind w:right="55"/>
        <w:jc w:val="center"/>
        <w:rPr>
          <w:rFonts w:ascii="AMU Monument Grotesk" w:hAnsi="AMU Monument Grotesk" w:cs="Arial"/>
          <w:b/>
          <w:iCs/>
          <w:sz w:val="18"/>
          <w:szCs w:val="18"/>
          <w:u w:val="single"/>
        </w:rPr>
      </w:pPr>
      <w:r w:rsidRPr="00760753">
        <w:rPr>
          <w:rFonts w:ascii="AMU Monument Grotesk" w:hAnsi="AMU Monument Grotesk" w:cs="Arial"/>
          <w:b/>
          <w:iCs/>
          <w:sz w:val="18"/>
          <w:szCs w:val="18"/>
          <w:u w:val="single"/>
        </w:rPr>
        <w:t>Attention : tout dossier hors délai ou incomplet sera considéré comme irrecevable</w:t>
      </w:r>
    </w:p>
    <w:p w14:paraId="1033114D" w14:textId="12A8D4CB" w:rsidR="008B3B4E" w:rsidRPr="008540A6" w:rsidRDefault="00EA500E" w:rsidP="00C76F36">
      <w:pPr>
        <w:pStyle w:val="Standard"/>
        <w:suppressAutoHyphens w:val="0"/>
        <w:autoSpaceDE w:val="0"/>
        <w:ind w:right="55"/>
        <w:rPr>
          <w:rFonts w:ascii="AMU Monument Grotesk" w:eastAsia="MS Gothic" w:hAnsi="AMU Monument Grotesk" w:cs="Verdana"/>
          <w:b/>
          <w:iCs/>
          <w:color w:val="1F63DE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</w:rPr>
        <w:t xml:space="preserve">Mon </w:t>
      </w:r>
      <w:r w:rsidR="00B31091" w:rsidRPr="008540A6">
        <w:rPr>
          <w:rFonts w:ascii="AMU Monument Grotesk" w:eastAsia="MS Gothic" w:hAnsi="AMU Monument Grotesk" w:cs="Verdana"/>
          <w:b/>
          <w:iCs/>
          <w:color w:val="1F63DE"/>
        </w:rPr>
        <w:t>profil</w:t>
      </w:r>
      <w:r w:rsidR="00C76F36" w:rsidRPr="008540A6">
        <w:rPr>
          <w:rFonts w:ascii="AMU Monument Grotesk" w:eastAsia="MS Gothic" w:hAnsi="AMU Monument Grotesk" w:cs="Verdana"/>
          <w:b/>
          <w:iCs/>
          <w:color w:val="1F63DE"/>
        </w:rPr>
        <w:br/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122"/>
        <w:gridCol w:w="1276"/>
        <w:gridCol w:w="1843"/>
        <w:gridCol w:w="1701"/>
        <w:gridCol w:w="3685"/>
      </w:tblGrid>
      <w:tr w:rsidR="00631E80" w:rsidRPr="00760753" w14:paraId="279B30A8" w14:textId="77777777" w:rsidTr="005B33B6">
        <w:tc>
          <w:tcPr>
            <w:tcW w:w="2122" w:type="dxa"/>
            <w:shd w:val="clear" w:color="auto" w:fill="F2F2F2" w:themeFill="background1" w:themeFillShade="F2"/>
            <w:vAlign w:val="center"/>
          </w:tcPr>
          <w:p w14:paraId="7C69BDB4" w14:textId="1BC7E8C6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NOM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1FF9BB5" w14:textId="1A88872D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5117C2EA" w14:textId="7575DFA6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PRENOM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F9F916E" w14:textId="02B694CE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631E80" w:rsidRPr="00760753" w14:paraId="72119796" w14:textId="77777777" w:rsidTr="00515867">
        <w:tc>
          <w:tcPr>
            <w:tcW w:w="2122" w:type="dxa"/>
            <w:vAlign w:val="center"/>
          </w:tcPr>
          <w:p w14:paraId="07A67513" w14:textId="7C8DB934" w:rsidR="00D838E7" w:rsidRPr="00760753" w:rsidRDefault="00D043FC" w:rsidP="00BA68F8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N°</w:t>
            </w:r>
            <w:r w:rsidR="00BA68F8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</w:t>
            </w:r>
            <w:r w:rsidR="00631E80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INES</w:t>
            </w:r>
            <w:r w:rsidR="00BA68F8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(ou N° BEA :</w:t>
            </w:r>
            <w:r w:rsidR="00F12E9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 xml:space="preserve"> </w:t>
            </w:r>
            <w:r w:rsidR="0051586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>Identifiant N</w:t>
            </w:r>
            <w:r w:rsidR="00D838E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 xml:space="preserve">ational </w:t>
            </w:r>
            <w:r w:rsidR="0051586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>de l’Enseignement S</w:t>
            </w:r>
            <w:r w:rsidR="00CC21E9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 xml:space="preserve">upérieur </w:t>
            </w:r>
            <w:r w:rsidR="00D838E7" w:rsidRPr="00760753">
              <w:rPr>
                <w:rFonts w:ascii="AMU Monument Grotesk" w:hAnsi="AMU Monument Grotesk"/>
                <w:iCs/>
                <w:noProof/>
                <w:sz w:val="14"/>
                <w:szCs w:val="14"/>
              </w:rPr>
              <w:t>figurant sur le relevé des notes du bac)</w:t>
            </w:r>
          </w:p>
        </w:tc>
        <w:tc>
          <w:tcPr>
            <w:tcW w:w="3119" w:type="dxa"/>
            <w:gridSpan w:val="2"/>
            <w:vAlign w:val="center"/>
          </w:tcPr>
          <w:p w14:paraId="33B4048F" w14:textId="317752F1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E005CAC" w14:textId="3E91F383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Date de naissance</w:t>
            </w:r>
          </w:p>
        </w:tc>
        <w:tc>
          <w:tcPr>
            <w:tcW w:w="3685" w:type="dxa"/>
            <w:vAlign w:val="center"/>
          </w:tcPr>
          <w:p w14:paraId="17E61DCA" w14:textId="49B5B28E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631E80" w:rsidRPr="00760753" w14:paraId="5B936C58" w14:textId="77777777" w:rsidTr="00515867">
        <w:tc>
          <w:tcPr>
            <w:tcW w:w="2122" w:type="dxa"/>
            <w:vAlign w:val="center"/>
          </w:tcPr>
          <w:p w14:paraId="2E4D81E8" w14:textId="0246E60B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Tél</w:t>
            </w:r>
          </w:p>
        </w:tc>
        <w:tc>
          <w:tcPr>
            <w:tcW w:w="3119" w:type="dxa"/>
            <w:gridSpan w:val="2"/>
            <w:vAlign w:val="center"/>
          </w:tcPr>
          <w:p w14:paraId="620EC1A6" w14:textId="5A8FDB9C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44D926E" w14:textId="040EC90F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Mail</w:t>
            </w:r>
          </w:p>
        </w:tc>
        <w:tc>
          <w:tcPr>
            <w:tcW w:w="3685" w:type="dxa"/>
            <w:vAlign w:val="center"/>
          </w:tcPr>
          <w:p w14:paraId="6E7D64DD" w14:textId="5BE8CA55" w:rsidR="00631E80" w:rsidRPr="00760753" w:rsidRDefault="00631E80" w:rsidP="00E677F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D1586C" w:rsidRPr="00760753" w14:paraId="53868E4D" w14:textId="77777777" w:rsidTr="00515867">
        <w:tc>
          <w:tcPr>
            <w:tcW w:w="2122" w:type="dxa"/>
            <w:vAlign w:val="center"/>
          </w:tcPr>
          <w:p w14:paraId="00772294" w14:textId="2F516854" w:rsidR="000F40BD" w:rsidRPr="00760753" w:rsidRDefault="00F06770" w:rsidP="006E7B48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Avez-vous fait une demande de bourse pour </w:t>
            </w:r>
            <w:r w:rsidR="00A00553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202</w:t>
            </w:r>
            <w:r w:rsidR="00EA25BB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5</w:t>
            </w:r>
            <w:r w:rsidR="00A00553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-202</w:t>
            </w:r>
            <w:r w:rsidR="00EA25BB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6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 ?</w:t>
            </w:r>
          </w:p>
        </w:tc>
        <w:tc>
          <w:tcPr>
            <w:tcW w:w="1276" w:type="dxa"/>
            <w:vAlign w:val="center"/>
          </w:tcPr>
          <w:p w14:paraId="15568765" w14:textId="77777777" w:rsidR="00D1586C" w:rsidRPr="00760753" w:rsidRDefault="00AF25E0" w:rsidP="000F40BD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63884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53516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non</w:t>
            </w:r>
          </w:p>
          <w:p w14:paraId="365D32DE" w14:textId="156D18A1" w:rsidR="000F40BD" w:rsidRPr="00760753" w:rsidRDefault="000F40BD" w:rsidP="000F40BD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52CC1E5B" w14:textId="77777777" w:rsidR="000F40BD" w:rsidRPr="00760753" w:rsidRDefault="00D1586C" w:rsidP="000946CC">
            <w:pPr>
              <w:tabs>
                <w:tab w:val="left" w:pos="1410"/>
              </w:tabs>
              <w:rPr>
                <w:rFonts w:ascii="AMU Monument Grotesk" w:hAnsi="AMU Monument Grotesk" w:cs="Arial"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Si oui, souhaitez-vous le maintien de la bourse pendant la césure ?</w:t>
            </w:r>
          </w:p>
          <w:p w14:paraId="1F8F1389" w14:textId="3E335837" w:rsidR="00F06770" w:rsidRPr="00760753" w:rsidRDefault="00F06770" w:rsidP="000946CC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14:paraId="1D78C557" w14:textId="24B3B9B1" w:rsidR="00D1586C" w:rsidRPr="00760753" w:rsidRDefault="00AF25E0" w:rsidP="00255601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-450554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D4D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183240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non</w:t>
            </w:r>
          </w:p>
          <w:p w14:paraId="75763971" w14:textId="2F670006" w:rsidR="00ED6D4D" w:rsidRPr="00760753" w:rsidRDefault="00ED6D4D" w:rsidP="00255601">
            <w:pPr>
              <w:tabs>
                <w:tab w:val="left" w:pos="1410"/>
              </w:tabs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B4967" w:rsidRPr="00760753" w14:paraId="07936B6C" w14:textId="77777777" w:rsidTr="00515867">
        <w:trPr>
          <w:trHeight w:val="967"/>
        </w:trPr>
        <w:tc>
          <w:tcPr>
            <w:tcW w:w="2122" w:type="dxa"/>
            <w:vAlign w:val="center"/>
          </w:tcPr>
          <w:p w14:paraId="62EEF4CA" w14:textId="2F6BAFE4" w:rsidR="003B4967" w:rsidRPr="00760753" w:rsidRDefault="009F165A" w:rsidP="00ED6D4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Avez-vous déjà candidaté ou bénéficié d’une période de césure ? </w:t>
            </w:r>
          </w:p>
        </w:tc>
        <w:tc>
          <w:tcPr>
            <w:tcW w:w="8505" w:type="dxa"/>
            <w:gridSpan w:val="4"/>
            <w:vAlign w:val="center"/>
          </w:tcPr>
          <w:p w14:paraId="52BADCE2" w14:textId="77777777" w:rsidR="00ED6D4D" w:rsidRPr="00760753" w:rsidRDefault="00AF25E0" w:rsidP="00ED6D4D">
            <w:pPr>
              <w:rPr>
                <w:rFonts w:ascii="AMU Monument Grotesk" w:hAnsi="AMU Monument Grotesk" w:cs="Arial"/>
                <w:i/>
                <w:sz w:val="16"/>
                <w:szCs w:val="16"/>
              </w:rPr>
            </w:pP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-174418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65A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AMU Monument Grotesk" w:hAnsi="AMU Monument Grotesk"/>
                  <w:iCs/>
                  <w:noProof/>
                  <w:sz w:val="16"/>
                  <w:szCs w:val="16"/>
                </w:rPr>
                <w:id w:val="68849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760753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non</w:t>
            </w:r>
            <w:r w:rsidR="009F165A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</w:t>
            </w:r>
            <w:r w:rsidR="009F165A"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>Si oui, préciser la nature et la période de la césure ou le motif de refus</w:t>
            </w:r>
            <w:r w:rsidR="009F165A" w:rsidRPr="00760753">
              <w:rPr>
                <w:rFonts w:ascii="AMU Monument Grotesk" w:hAnsi="AMU Monument Grotesk" w:cs="Arial"/>
                <w:i/>
                <w:sz w:val="16"/>
                <w:szCs w:val="16"/>
              </w:rPr>
              <w:t> </w:t>
            </w:r>
          </w:p>
          <w:p w14:paraId="0431DA61" w14:textId="02FD83ED" w:rsidR="000946CC" w:rsidRPr="00760753" w:rsidRDefault="000946CC" w:rsidP="00ED6D4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</w:tbl>
    <w:p w14:paraId="42315059" w14:textId="4B7A622F" w:rsidR="009F1E35" w:rsidRPr="008540A6" w:rsidRDefault="0078538D" w:rsidP="008540A6">
      <w:pPr>
        <w:pStyle w:val="Standard"/>
        <w:suppressAutoHyphens w:val="0"/>
        <w:autoSpaceDE w:val="0"/>
        <w:ind w:right="55"/>
        <w:rPr>
          <w:rFonts w:ascii="AMU Monument Grotesk" w:eastAsia="MS Gothic" w:hAnsi="AMU Monument Grotesk" w:cs="Verdana"/>
          <w:b/>
          <w:iCs/>
          <w:color w:val="1F63DE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</w:rPr>
        <w:t>Mon cursus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9497"/>
      </w:tblGrid>
      <w:tr w:rsidR="00357F7C" w:rsidRPr="00760753" w14:paraId="6D3DAD7A" w14:textId="77777777" w:rsidTr="005B33B6">
        <w:trPr>
          <w:trHeight w:val="1223"/>
        </w:trPr>
        <w:tc>
          <w:tcPr>
            <w:tcW w:w="846" w:type="dxa"/>
            <w:shd w:val="clear" w:color="auto" w:fill="F2F2F2" w:themeFill="background1" w:themeFillShade="F2"/>
          </w:tcPr>
          <w:p w14:paraId="73875746" w14:textId="77777777" w:rsidR="00357F7C" w:rsidRPr="00760753" w:rsidRDefault="00357F7C" w:rsidP="00A305B5">
            <w:pPr>
              <w:rPr>
                <w:rFonts w:ascii="AMU Monument Grotesk" w:hAnsi="AMU Monument Grotesk" w:cs="Arial"/>
                <w:sz w:val="16"/>
                <w:szCs w:val="16"/>
              </w:rPr>
            </w:pPr>
          </w:p>
          <w:p w14:paraId="77E23A38" w14:textId="77777777" w:rsidR="00357F7C" w:rsidRPr="00760753" w:rsidRDefault="00357F7C" w:rsidP="00A305B5">
            <w:pPr>
              <w:rPr>
                <w:rFonts w:ascii="AMU Monument Grotesk" w:hAnsi="AMU Monument Grotesk" w:cs="Arial"/>
                <w:sz w:val="16"/>
                <w:szCs w:val="16"/>
              </w:rPr>
            </w:pPr>
          </w:p>
          <w:p w14:paraId="580B5944" w14:textId="2A2C1304" w:rsidR="00357F7C" w:rsidRPr="00760753" w:rsidRDefault="00357F7C" w:rsidP="00A305B5">
            <w:pPr>
              <w:rPr>
                <w:rFonts w:ascii="AMU Monument Grotesk" w:hAnsi="AMU Monument Grotesk" w:cs="Arial"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A</w:t>
            </w:r>
            <w:r w:rsidRPr="005B33B6">
              <w:rPr>
                <w:rFonts w:ascii="AMU Monument Grotesk" w:hAnsi="AMU Monument Grotesk" w:cs="Arial"/>
                <w:sz w:val="16"/>
                <w:szCs w:val="16"/>
                <w:shd w:val="clear" w:color="auto" w:fill="F2F2F2" w:themeFill="background1" w:themeFillShade="F2"/>
              </w:rPr>
              <w:t>VANT</w:t>
            </w:r>
          </w:p>
        </w:tc>
        <w:tc>
          <w:tcPr>
            <w:tcW w:w="9497" w:type="dxa"/>
          </w:tcPr>
          <w:p w14:paraId="0CEEEAEE" w14:textId="4B1CCE41" w:rsidR="00357F7C" w:rsidRPr="00760753" w:rsidRDefault="00357F7C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Etablissement d’origine (Université UFR /Faculté, Lycée, Ecole, Institut) :</w:t>
            </w:r>
          </w:p>
          <w:p w14:paraId="4A780565" w14:textId="0CA716D8" w:rsidR="00357F7C" w:rsidRPr="00760753" w:rsidRDefault="003F1D38" w:rsidP="004929E5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  <w:r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 </w:t>
            </w:r>
          </w:p>
          <w:p w14:paraId="5E5FF01A" w14:textId="1BF4A4C4" w:rsidR="00357F7C" w:rsidRPr="00760753" w:rsidRDefault="00357F7C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Formation d’origine 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(pour tous les étudi</w:t>
            </w:r>
            <w:r w:rsidR="00685C4B" w:rsidRPr="00760753">
              <w:rPr>
                <w:rFonts w:ascii="AMU Monument Grotesk" w:hAnsi="AMU Monument Grotesk" w:cs="Arial"/>
                <w:sz w:val="16"/>
                <w:szCs w:val="16"/>
              </w:rPr>
              <w:t>ants y compris en réorientation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)</w:t>
            </w:r>
            <w:r w:rsidR="000147FC" w:rsidRPr="00760753">
              <w:rPr>
                <w:rFonts w:ascii="AMU Monument Grotesk" w:hAnsi="AMU Monument Grotesk" w:cs="Arial"/>
                <w:sz w:val="16"/>
                <w:szCs w:val="16"/>
              </w:rPr>
              <w:t xml:space="preserve">, 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mention</w:t>
            </w:r>
            <w:r w:rsidR="000147FC"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/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parcours- type : </w:t>
            </w:r>
          </w:p>
          <w:p w14:paraId="26BAEB00" w14:textId="77777777" w:rsidR="00C76F36" w:rsidRPr="00760753" w:rsidRDefault="00C76F36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  <w:p w14:paraId="5079D719" w14:textId="01240888" w:rsidR="00C76F36" w:rsidRPr="00760753" w:rsidRDefault="00C76F36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57F7C" w:rsidRPr="00760753" w14:paraId="6CD32DD8" w14:textId="77777777" w:rsidTr="005B33B6">
        <w:trPr>
          <w:trHeight w:val="686"/>
        </w:trPr>
        <w:tc>
          <w:tcPr>
            <w:tcW w:w="846" w:type="dxa"/>
            <w:shd w:val="clear" w:color="auto" w:fill="F2F2F2" w:themeFill="background1" w:themeFillShade="F2"/>
          </w:tcPr>
          <w:p w14:paraId="0A72C7B6" w14:textId="32AAC1E7" w:rsidR="00357F7C" w:rsidRPr="00760753" w:rsidRDefault="00357F7C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  <w:p w14:paraId="0118D0E6" w14:textId="67C096AA" w:rsidR="00685C4B" w:rsidRPr="00760753" w:rsidRDefault="00685C4B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  <w:p w14:paraId="0D07403E" w14:textId="3CE07845" w:rsidR="00357F7C" w:rsidRPr="00760753" w:rsidRDefault="00357F7C" w:rsidP="004929E5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APRES</w:t>
            </w:r>
          </w:p>
        </w:tc>
        <w:tc>
          <w:tcPr>
            <w:tcW w:w="9497" w:type="dxa"/>
          </w:tcPr>
          <w:p w14:paraId="180336AA" w14:textId="218B0A30" w:rsidR="00357F7C" w:rsidRPr="00760753" w:rsidRDefault="00357F7C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Formation de réintégration (Université UFR /Faculté, Ecole, Institut) : </w:t>
            </w:r>
          </w:p>
          <w:p w14:paraId="6E1286C3" w14:textId="5E67F563" w:rsidR="00C76F36" w:rsidRPr="00760753" w:rsidRDefault="00C76F36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</w:p>
          <w:p w14:paraId="4E54DFB0" w14:textId="77777777" w:rsidR="00357F7C" w:rsidRPr="00760753" w:rsidRDefault="00357F7C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</w:p>
          <w:p w14:paraId="634B7C9C" w14:textId="21C815BD" w:rsidR="00357F7C" w:rsidRPr="00760753" w:rsidRDefault="00357F7C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  <w:r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 M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ention, parcours- type (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pour tous les étudiant y compris en réorientation) :</w:t>
            </w:r>
            <w:r w:rsidRPr="00760753">
              <w:rPr>
                <w:rFonts w:ascii="AMU Monument Grotesk" w:hAnsi="AMU Monument Grotesk" w:cs="Arial"/>
                <w:iCs/>
                <w:sz w:val="16"/>
                <w:szCs w:val="16"/>
              </w:rPr>
              <w:t xml:space="preserve"> </w:t>
            </w:r>
          </w:p>
          <w:p w14:paraId="4E0468D2" w14:textId="553DC8B5" w:rsidR="00C76F36" w:rsidRPr="00760753" w:rsidRDefault="00C76F36" w:rsidP="00500E1D">
            <w:pPr>
              <w:rPr>
                <w:rFonts w:ascii="AMU Monument Grotesk" w:hAnsi="AMU Monument Grotesk" w:cs="Arial"/>
                <w:iCs/>
                <w:sz w:val="16"/>
                <w:szCs w:val="16"/>
              </w:rPr>
            </w:pPr>
          </w:p>
          <w:p w14:paraId="76887A92" w14:textId="3ABF9888" w:rsidR="00357F7C" w:rsidRPr="00760753" w:rsidRDefault="00357F7C" w:rsidP="00500E1D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</w:tbl>
    <w:p w14:paraId="79211E5F" w14:textId="1E1EE643" w:rsidR="009C7A1A" w:rsidRPr="00760753" w:rsidRDefault="0078538D" w:rsidP="00C76F36">
      <w:pPr>
        <w:pStyle w:val="Standard"/>
        <w:autoSpaceDE w:val="0"/>
        <w:spacing w:line="276" w:lineRule="auto"/>
        <w:ind w:right="55"/>
        <w:rPr>
          <w:rFonts w:ascii="AMU Monument Grotesk" w:hAnsi="AMU Monument Grotesk" w:cs="Arial"/>
          <w:sz w:val="16"/>
          <w:szCs w:val="16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</w:rPr>
        <w:t>Mon projet de césure</w:t>
      </w:r>
      <w:r w:rsidR="009C7A1A" w:rsidRPr="007F0CDA">
        <w:rPr>
          <w:rFonts w:ascii="AMU Monument Grotesk" w:hAnsi="AMU Monument Grotesk" w:cs="Arial"/>
          <w:b/>
          <w:bCs/>
          <w:iCs/>
          <w:color w:val="0091FE"/>
        </w:rPr>
        <w:t xml:space="preserve"> </w:t>
      </w:r>
      <w:sdt>
        <w:sdtPr>
          <w:rPr>
            <w:rFonts w:ascii="AMU Monument Grotesk" w:hAnsi="AMU Monument Grotesk" w:cs="Arial"/>
            <w:b/>
            <w:bCs/>
            <w:iCs/>
          </w:rPr>
          <w:id w:val="197749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3DD" w:rsidRPr="00760753">
            <w:rPr>
              <w:rFonts w:ascii="Segoe UI Symbol" w:eastAsia="MS Gothic" w:hAnsi="Segoe UI Symbol" w:cs="Segoe UI Symbol"/>
              <w:b/>
              <w:bCs/>
              <w:iCs/>
            </w:rPr>
            <w:t>☐</w:t>
          </w:r>
        </w:sdtContent>
      </w:sdt>
      <w:r w:rsidR="00E963DD" w:rsidRPr="00760753">
        <w:rPr>
          <w:rFonts w:ascii="AMU Monument Grotesk" w:hAnsi="AMU Monument Grotesk" w:cs="Segoe UI Symbol"/>
          <w:sz w:val="16"/>
          <w:szCs w:val="16"/>
        </w:rPr>
        <w:t xml:space="preserve"> </w:t>
      </w:r>
      <w:r w:rsidR="00E963DD" w:rsidRPr="00760753">
        <w:rPr>
          <w:rFonts w:ascii="AMU Monument Grotesk" w:hAnsi="AMU Monument Grotesk" w:cs="Verdana"/>
          <w:sz w:val="16"/>
          <w:szCs w:val="16"/>
        </w:rPr>
        <w:t>1 semestre</w:t>
      </w:r>
      <w:r w:rsidR="00E963DD" w:rsidRPr="00760753">
        <w:rPr>
          <w:rFonts w:ascii="AMU Monument Grotesk" w:hAnsi="AMU Monument Grotesk" w:cs="Arial"/>
          <w:sz w:val="16"/>
          <w:szCs w:val="16"/>
        </w:rPr>
        <w:t xml:space="preserve">   </w:t>
      </w:r>
      <w:sdt>
        <w:sdtPr>
          <w:rPr>
            <w:rFonts w:ascii="AMU Monument Grotesk" w:hAnsi="AMU Monument Grotesk" w:cs="Arial"/>
            <w:sz w:val="16"/>
            <w:szCs w:val="16"/>
          </w:rPr>
          <w:id w:val="16652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E80" w:rsidRPr="00760753">
            <w:rPr>
              <w:rFonts w:ascii="Segoe UI Symbol" w:eastAsia="MS Gothic" w:hAnsi="Segoe UI Symbol" w:cs="Segoe UI Symbol"/>
              <w:sz w:val="16"/>
              <w:szCs w:val="16"/>
            </w:rPr>
            <w:t>☐</w:t>
          </w:r>
        </w:sdtContent>
      </w:sdt>
      <w:r w:rsidR="00E963DD" w:rsidRPr="00760753">
        <w:rPr>
          <w:rFonts w:ascii="AMU Monument Grotesk" w:eastAsia="MS Gothic" w:hAnsi="AMU Monument Grotesk" w:cs="Verdana"/>
          <w:sz w:val="16"/>
          <w:szCs w:val="16"/>
        </w:rPr>
        <w:t xml:space="preserve"> 1 année universitaire </w:t>
      </w:r>
      <w:r w:rsidR="00C76F36" w:rsidRPr="00760753">
        <w:rPr>
          <w:rFonts w:ascii="AMU Monument Grotesk" w:eastAsia="MS Gothic" w:hAnsi="AMU Monument Grotesk" w:cs="Verdana"/>
          <w:sz w:val="16"/>
          <w:szCs w:val="16"/>
        </w:rPr>
        <w:br/>
      </w:r>
      <w:r w:rsidR="009C7A1A" w:rsidRPr="00760753">
        <w:rPr>
          <w:rFonts w:ascii="AMU Monument Grotesk" w:hAnsi="AMU Monument Grotesk" w:cs="Arial"/>
          <w:sz w:val="16"/>
          <w:szCs w:val="16"/>
        </w:rPr>
        <w:t>La période de césure débute obligatoirement en même tem</w:t>
      </w:r>
      <w:r w:rsidR="00F11511" w:rsidRPr="00760753">
        <w:rPr>
          <w:rFonts w:ascii="AMU Monument Grotesk" w:hAnsi="AMU Monument Grotesk" w:cs="Arial"/>
          <w:sz w:val="16"/>
          <w:szCs w:val="16"/>
        </w:rPr>
        <w:t>ps qu’un semestre universitaire.</w:t>
      </w:r>
    </w:p>
    <w:p w14:paraId="0B29998E" w14:textId="77777777" w:rsidR="00D24037" w:rsidRPr="00760753" w:rsidRDefault="00D24037" w:rsidP="008B3B4E">
      <w:pPr>
        <w:spacing w:after="0"/>
        <w:rPr>
          <w:rFonts w:ascii="AMU Monument Grotesk" w:hAnsi="AMU Monument Grotesk"/>
          <w:b/>
          <w:bCs/>
          <w:iCs/>
          <w:noProof/>
          <w:color w:val="4472C4" w:themeColor="accent1"/>
          <w:sz w:val="6"/>
          <w:szCs w:val="6"/>
        </w:rPr>
      </w:pPr>
    </w:p>
    <w:p w14:paraId="6AAFBEA3" w14:textId="65731BE6" w:rsidR="008B3B4E" w:rsidRPr="007F0CDA" w:rsidRDefault="007A68E3" w:rsidP="008B3B4E">
      <w:pPr>
        <w:spacing w:after="0"/>
        <w:rPr>
          <w:rFonts w:ascii="AMU Monument Grotesk" w:hAnsi="AMU Monument Grotesk"/>
          <w:b/>
          <w:bCs/>
          <w:iCs/>
          <w:noProof/>
          <w:color w:val="0091FE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A : </w:t>
      </w:r>
      <w:r w:rsidR="001E14E7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Période de césure/lieu (x)</w:t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547"/>
        <w:gridCol w:w="1701"/>
        <w:gridCol w:w="1701"/>
        <w:gridCol w:w="1843"/>
        <w:gridCol w:w="2835"/>
      </w:tblGrid>
      <w:tr w:rsidR="003F1D38" w:rsidRPr="00760753" w14:paraId="091AC217" w14:textId="77777777" w:rsidTr="00A6117B">
        <w:trPr>
          <w:trHeight w:val="574"/>
        </w:trPr>
        <w:tc>
          <w:tcPr>
            <w:tcW w:w="2547" w:type="dxa"/>
            <w:vMerge w:val="restart"/>
            <w:shd w:val="clear" w:color="auto" w:fill="F2F2F2" w:themeFill="background1" w:themeFillShade="F2"/>
            <w:vAlign w:val="center"/>
          </w:tcPr>
          <w:p w14:paraId="73315D89" w14:textId="010EEC5A" w:rsidR="003F1D38" w:rsidRPr="003F1D38" w:rsidRDefault="003F1D38" w:rsidP="00A1419B">
            <w:pPr>
              <w:rPr>
                <w:rFonts w:ascii="AMU Monument Grotesk" w:hAnsi="AMU Monument Grotesk"/>
                <w:iCs/>
                <w:noProof/>
                <w:sz w:val="18"/>
                <w:szCs w:val="18"/>
              </w:rPr>
            </w:pPr>
            <w:bookmarkStart w:id="0" w:name="_Hlk218499428"/>
            <w:r w:rsidRPr="003F1D38">
              <w:rPr>
                <w:rFonts w:ascii="AMU Monument Grotesk" w:hAnsi="AMU Monument Grotesk"/>
                <w:iCs/>
                <w:noProof/>
                <w:sz w:val="18"/>
                <w:szCs w:val="18"/>
              </w:rPr>
              <w:t xml:space="preserve">    Projet(s) de césure</w:t>
            </w:r>
          </w:p>
        </w:tc>
        <w:tc>
          <w:tcPr>
            <w:tcW w:w="3402" w:type="dxa"/>
            <w:gridSpan w:val="2"/>
            <w:shd w:val="clear" w:color="auto" w:fill="F2F2F2" w:themeFill="background1" w:themeFillShade="F2"/>
            <w:vAlign w:val="center"/>
          </w:tcPr>
          <w:p w14:paraId="356262F6" w14:textId="76EEDC2C" w:rsidR="003F1D38" w:rsidRPr="003F1D38" w:rsidRDefault="003F1D38" w:rsidP="00985EEB">
            <w:pPr>
              <w:spacing w:before="0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                </w:t>
            </w:r>
            <w:r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</w:t>
            </w: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Période de césure</w:t>
            </w:r>
          </w:p>
        </w:tc>
        <w:tc>
          <w:tcPr>
            <w:tcW w:w="1843" w:type="dxa"/>
            <w:vMerge w:val="restart"/>
            <w:shd w:val="clear" w:color="auto" w:fill="F2F2F2" w:themeFill="background1" w:themeFillShade="F2"/>
            <w:vAlign w:val="center"/>
          </w:tcPr>
          <w:p w14:paraId="4FCD909C" w14:textId="66CA7D1C" w:rsidR="003F1D38" w:rsidRDefault="003F1D38" w:rsidP="00C4240E">
            <w:pPr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</w:pPr>
            <w:r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    </w:t>
            </w:r>
            <w:r w:rsidRPr="00760753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 xml:space="preserve">Lieu </w:t>
            </w:r>
            <w:r w:rsidRPr="00760753"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>(ville(s)</w:t>
            </w:r>
            <w:r w:rsidR="00DB76D2"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 xml:space="preserve"> et pays</w:t>
            </w:r>
            <w:r w:rsidRPr="00760753"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>) :</w:t>
            </w:r>
          </w:p>
        </w:tc>
        <w:tc>
          <w:tcPr>
            <w:tcW w:w="2835" w:type="dxa"/>
            <w:vMerge w:val="restart"/>
            <w:shd w:val="clear" w:color="auto" w:fill="F2F2F2" w:themeFill="background1" w:themeFillShade="F2"/>
            <w:vAlign w:val="center"/>
          </w:tcPr>
          <w:p w14:paraId="1A7B593A" w14:textId="2585DD87" w:rsidR="003F1D38" w:rsidRPr="00760753" w:rsidRDefault="003F1D38" w:rsidP="00C4240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>
              <w:rPr>
                <w:rFonts w:ascii="AMU Monument Grotesk" w:hAnsi="AMU Monument Grotesk"/>
                <w:iCs/>
                <w:noProof/>
                <w:color w:val="000000" w:themeColor="text1"/>
                <w:sz w:val="16"/>
                <w:szCs w:val="16"/>
              </w:rPr>
              <w:t>C</w:t>
            </w:r>
            <w:r w:rsidRPr="00760753">
              <w:rPr>
                <w:rFonts w:ascii="AMU Monument Grotesk" w:hAnsi="AMU Monument Grotesk" w:cs="Arial"/>
                <w:color w:val="000000" w:themeColor="text1"/>
                <w:sz w:val="16"/>
                <w:szCs w:val="16"/>
              </w:rPr>
              <w:t xml:space="preserve">oordonnées 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>du contact</w:t>
            </w:r>
            <w:r w:rsidR="00AB582E">
              <w:rPr>
                <w:rFonts w:ascii="AMU Monument Grotesk" w:hAnsi="AMU Monument Grotesk" w:cs="Arial"/>
                <w:sz w:val="16"/>
                <w:szCs w:val="16"/>
              </w:rPr>
              <w:t xml:space="preserve"> en France et</w:t>
            </w:r>
            <w:r w:rsidRPr="00760753">
              <w:rPr>
                <w:rFonts w:ascii="AMU Monument Grotesk" w:hAnsi="AMU Monument Grotesk" w:cs="Arial"/>
                <w:sz w:val="16"/>
                <w:szCs w:val="16"/>
              </w:rPr>
              <w:t xml:space="preserve"> à l’étranger chargé de votre accueil (personne, organisme) : nom et prénom, téléphone, courriel, adresse</w:t>
            </w:r>
          </w:p>
        </w:tc>
      </w:tr>
      <w:tr w:rsidR="003F1D38" w:rsidRPr="00760753" w14:paraId="48AB1586" w14:textId="77777777" w:rsidTr="00A6117B">
        <w:trPr>
          <w:trHeight w:val="574"/>
        </w:trPr>
        <w:tc>
          <w:tcPr>
            <w:tcW w:w="2547" w:type="dxa"/>
            <w:vMerge/>
            <w:shd w:val="clear" w:color="auto" w:fill="F2F2F2" w:themeFill="background1" w:themeFillShade="F2"/>
            <w:vAlign w:val="center"/>
          </w:tcPr>
          <w:p w14:paraId="558BB803" w14:textId="77777777" w:rsidR="003F1D38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18A139F5" w14:textId="178A1B3A" w:rsidR="003F1D38" w:rsidRPr="003F1D38" w:rsidRDefault="003F1D38" w:rsidP="00A6117B">
            <w:pPr>
              <w:spacing w:before="0"/>
              <w:jc w:val="center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Du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6C1F2514" w14:textId="284335F2" w:rsidR="003F1D38" w:rsidRPr="003F1D38" w:rsidRDefault="003F1D38" w:rsidP="00A6117B">
            <w:pPr>
              <w:spacing w:before="0"/>
              <w:jc w:val="center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3F1D38">
              <w:rPr>
                <w:rFonts w:ascii="AMU Monument Grotesk" w:hAnsi="AMU Monument Grotesk"/>
                <w:iCs/>
                <w:noProof/>
                <w:sz w:val="16"/>
                <w:szCs w:val="16"/>
              </w:rPr>
              <w:t>Au</w:t>
            </w:r>
          </w:p>
        </w:tc>
        <w:tc>
          <w:tcPr>
            <w:tcW w:w="1843" w:type="dxa"/>
            <w:vMerge/>
            <w:shd w:val="clear" w:color="auto" w:fill="F2F2F2" w:themeFill="background1" w:themeFillShade="F2"/>
            <w:vAlign w:val="center"/>
          </w:tcPr>
          <w:p w14:paraId="1D5FA6EA" w14:textId="77777777" w:rsidR="003F1D38" w:rsidRPr="00760753" w:rsidRDefault="003F1D38" w:rsidP="00C4240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Merge/>
            <w:shd w:val="clear" w:color="auto" w:fill="F2F2F2" w:themeFill="background1" w:themeFillShade="F2"/>
            <w:vAlign w:val="center"/>
          </w:tcPr>
          <w:p w14:paraId="01DE4FE1" w14:textId="6F68AA71" w:rsidR="003F1D38" w:rsidRPr="00760753" w:rsidRDefault="003F1D38" w:rsidP="00C4240E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bookmarkEnd w:id="0"/>
      <w:tr w:rsidR="003F1D38" w:rsidRPr="00760753" w14:paraId="521416B0" w14:textId="77777777" w:rsidTr="00A6117B">
        <w:trPr>
          <w:trHeight w:val="545"/>
        </w:trPr>
        <w:tc>
          <w:tcPr>
            <w:tcW w:w="2547" w:type="dxa"/>
            <w:vAlign w:val="center"/>
          </w:tcPr>
          <w:p w14:paraId="6294B2C9" w14:textId="2B924253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9BBF54" w14:textId="755C9F63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5B07F273" w14:textId="39C5303F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761E86A8" w14:textId="634D98AD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5AED0635" w14:textId="357ED9FE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F1D38" w:rsidRPr="00760753" w14:paraId="20E34C24" w14:textId="77777777" w:rsidTr="00A6117B">
        <w:trPr>
          <w:trHeight w:val="572"/>
        </w:trPr>
        <w:tc>
          <w:tcPr>
            <w:tcW w:w="2547" w:type="dxa"/>
            <w:vAlign w:val="center"/>
          </w:tcPr>
          <w:p w14:paraId="67B74C4E" w14:textId="48E5E21E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F73B87" w14:textId="1F8E899C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10B3992A" w14:textId="1BEB2E54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63E33652" w14:textId="3DFB1BFC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5507A21E" w14:textId="3CE20254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  <w:tr w:rsidR="003F1D38" w:rsidRPr="00760753" w14:paraId="60B91B06" w14:textId="77777777" w:rsidTr="00A6117B">
        <w:trPr>
          <w:trHeight w:val="533"/>
        </w:trPr>
        <w:tc>
          <w:tcPr>
            <w:tcW w:w="2547" w:type="dxa"/>
            <w:vAlign w:val="center"/>
          </w:tcPr>
          <w:p w14:paraId="5E2E6AF4" w14:textId="3E49A2B8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5C9F70C" w14:textId="77777777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0176120" w14:textId="77777777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14:paraId="28BBFB05" w14:textId="77777777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2835" w:type="dxa"/>
            <w:vAlign w:val="center"/>
          </w:tcPr>
          <w:p w14:paraId="3BF5D354" w14:textId="3E644BC8" w:rsidR="003F1D38" w:rsidRPr="00760753" w:rsidRDefault="003F1D38" w:rsidP="00A1419B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</w:tr>
    </w:tbl>
    <w:p w14:paraId="7F5EC9BB" w14:textId="726E0AC2" w:rsidR="00BC6383" w:rsidRDefault="00BC6383" w:rsidP="00683C39">
      <w:pPr>
        <w:pStyle w:val="Standard"/>
        <w:suppressAutoHyphens w:val="0"/>
        <w:autoSpaceDE w:val="0"/>
        <w:ind w:right="55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029FB030" w14:textId="2507468A" w:rsidR="00BC6383" w:rsidRDefault="00BC6383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2329F48D" w14:textId="77BA9D9C" w:rsidR="00DB76D2" w:rsidRDefault="00DB76D2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4D3D51F9" w14:textId="447E914D" w:rsidR="00DB76D2" w:rsidRDefault="00DB76D2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400CCF18" w14:textId="77777777" w:rsidR="00F05E5A" w:rsidRDefault="00F05E5A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124AC0B8" w14:textId="77777777" w:rsidR="00F05E5A" w:rsidRDefault="00F05E5A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3E44B855" w14:textId="77777777" w:rsidR="00F05E5A" w:rsidRDefault="00F05E5A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297B63E3" w14:textId="77777777" w:rsidR="00F05E5A" w:rsidRDefault="00F05E5A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AMU Monument Grotesk" w:hAnsi="AMU Monument Grotesk" w:cs="Arial"/>
          <w:b/>
          <w:bCs/>
          <w:iCs/>
          <w:color w:val="4472C4" w:themeColor="accent1"/>
          <w:sz w:val="6"/>
          <w:szCs w:val="6"/>
        </w:rPr>
      </w:pPr>
    </w:p>
    <w:p w14:paraId="7889C74A" w14:textId="4D252060" w:rsidR="00B53F1B" w:rsidRPr="008540A6" w:rsidRDefault="007A68E3" w:rsidP="00762B13">
      <w:pPr>
        <w:spacing w:after="0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lastRenderedPageBreak/>
        <w:t>B-</w:t>
      </w:r>
      <w:r w:rsidR="00B619D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N</w:t>
      </w:r>
      <w:r w:rsidR="000E1F50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ature de mon/mes projet</w:t>
      </w:r>
      <w:r w:rsidR="00BF289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(s)</w:t>
      </w:r>
    </w:p>
    <w:tbl>
      <w:tblPr>
        <w:tblStyle w:val="Grilledutableau"/>
        <w:tblW w:w="0" w:type="auto"/>
        <w:tblInd w:w="-289" w:type="dxa"/>
        <w:tblLook w:val="04A0" w:firstRow="1" w:lastRow="0" w:firstColumn="1" w:lastColumn="0" w:noHBand="0" w:noVBand="1"/>
      </w:tblPr>
      <w:tblGrid>
        <w:gridCol w:w="3970"/>
        <w:gridCol w:w="3544"/>
        <w:gridCol w:w="3118"/>
      </w:tblGrid>
      <w:tr w:rsidR="00357F7C" w:rsidRPr="00760753" w14:paraId="19A36C1C" w14:textId="77777777" w:rsidTr="007A68E3">
        <w:trPr>
          <w:trHeight w:val="493"/>
        </w:trPr>
        <w:tc>
          <w:tcPr>
            <w:tcW w:w="3970" w:type="dxa"/>
            <w:shd w:val="clear" w:color="auto" w:fill="F2F2F2" w:themeFill="background1" w:themeFillShade="F2"/>
          </w:tcPr>
          <w:p w14:paraId="7CDF9504" w14:textId="3ED2B4DB" w:rsidR="002D7019" w:rsidRPr="00760753" w:rsidRDefault="002D7019" w:rsidP="0046034A">
            <w:pPr>
              <w:rPr>
                <w:rFonts w:ascii="AMU Monument Grotesk" w:hAnsi="AMU Monument Grotesk" w:cs="Segoe UI Symbol"/>
                <w:sz w:val="16"/>
                <w:szCs w:val="16"/>
              </w:rPr>
            </w:pPr>
            <w:r w:rsidRPr="00760753">
              <w:rPr>
                <w:rFonts w:ascii="AMU Monument Grotesk" w:hAnsi="AMU Monument Grotesk" w:cs="Segoe UI Symbol"/>
                <w:sz w:val="16"/>
                <w:szCs w:val="16"/>
              </w:rPr>
              <w:t>Forme</w:t>
            </w:r>
          </w:p>
        </w:tc>
        <w:tc>
          <w:tcPr>
            <w:tcW w:w="3544" w:type="dxa"/>
            <w:shd w:val="clear" w:color="auto" w:fill="F2F2F2" w:themeFill="background1" w:themeFillShade="F2"/>
          </w:tcPr>
          <w:p w14:paraId="2864B5A3" w14:textId="128F6CE6" w:rsidR="002D7019" w:rsidRPr="00760753" w:rsidRDefault="002D7019" w:rsidP="0046034A">
            <w:pPr>
              <w:rPr>
                <w:rFonts w:ascii="AMU Monument Grotesk" w:hAnsi="AMU Monument Grotesk" w:cs="Verdana"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Compléments d’informations</w:t>
            </w:r>
          </w:p>
        </w:tc>
        <w:tc>
          <w:tcPr>
            <w:tcW w:w="3118" w:type="dxa"/>
            <w:shd w:val="clear" w:color="auto" w:fill="F2F2F2" w:themeFill="background1" w:themeFillShade="F2"/>
          </w:tcPr>
          <w:p w14:paraId="3A98F95E" w14:textId="3FA71FCD" w:rsidR="002D7019" w:rsidRPr="00760753" w:rsidRDefault="002D7019" w:rsidP="002D7019">
            <w:pPr>
              <w:rPr>
                <w:rFonts w:ascii="AMU Monument Grotesk" w:eastAsia="MS Gothic" w:hAnsi="AMU Monument Grotesk" w:cs="Verdana"/>
                <w:b/>
                <w:iCs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Pièces attendues</w:t>
            </w:r>
            <w:r w:rsidRPr="00760753">
              <w:rPr>
                <w:rFonts w:ascii="AMU Monument Grotesk" w:eastAsia="MS Gothic" w:hAnsi="AMU Monument Grotesk" w:cs="Verdana"/>
                <w:b/>
                <w:iCs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(*)</w:t>
            </w:r>
          </w:p>
        </w:tc>
      </w:tr>
      <w:tr w:rsidR="000779FB" w:rsidRPr="00760753" w14:paraId="6568A867" w14:textId="44D4D26A" w:rsidTr="007A68E3">
        <w:trPr>
          <w:trHeight w:val="401"/>
        </w:trPr>
        <w:tc>
          <w:tcPr>
            <w:tcW w:w="3970" w:type="dxa"/>
          </w:tcPr>
          <w:p w14:paraId="4BDA7159" w14:textId="0D7706D4" w:rsidR="000779FB" w:rsidRPr="00760753" w:rsidRDefault="00AF25E0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Segoe UI Symbol"/>
                  <w:sz w:val="16"/>
                  <w:szCs w:val="16"/>
                </w:rPr>
                <w:id w:val="-59625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779FB" w:rsidRPr="00760753">
              <w:rPr>
                <w:rFonts w:ascii="AMU Monument Grotesk" w:hAnsi="AMU Monument Grotesk" w:cs="Segoe UI Symbol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>Suivi d’une autre formation</w:t>
            </w:r>
          </w:p>
        </w:tc>
        <w:tc>
          <w:tcPr>
            <w:tcW w:w="3544" w:type="dxa"/>
          </w:tcPr>
          <w:p w14:paraId="0C70FB62" w14:textId="15C5DFFE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Précisez la formation et l’établissement</w:t>
            </w:r>
            <w:r w:rsidR="008B3B4E" w:rsidRPr="00760753">
              <w:rPr>
                <w:rFonts w:ascii="AMU Monument Grotesk" w:hAnsi="AMU Monument Grotesk" w:cs="Verdana"/>
                <w:sz w:val="16"/>
                <w:szCs w:val="16"/>
              </w:rPr>
              <w:t> :</w:t>
            </w:r>
          </w:p>
        </w:tc>
        <w:tc>
          <w:tcPr>
            <w:tcW w:w="3118" w:type="dxa"/>
          </w:tcPr>
          <w:p w14:paraId="33990A3F" w14:textId="1A98109C" w:rsidR="000779FB" w:rsidRPr="00760753" w:rsidRDefault="00E82126" w:rsidP="004263AE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hAnsi="AMU Monument Grotesk"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Tout justificatif utile à l’appui de la demande</w:t>
            </w:r>
          </w:p>
        </w:tc>
      </w:tr>
      <w:tr w:rsidR="000779FB" w:rsidRPr="00760753" w14:paraId="498D45A9" w14:textId="77FB2DE1" w:rsidTr="007A68E3">
        <w:trPr>
          <w:trHeight w:val="856"/>
        </w:trPr>
        <w:tc>
          <w:tcPr>
            <w:tcW w:w="3970" w:type="dxa"/>
          </w:tcPr>
          <w:p w14:paraId="2EBA3EE5" w14:textId="77777777" w:rsidR="00F13193" w:rsidRPr="0076075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Expérience en milieu professionnel </w:t>
            </w:r>
          </w:p>
          <w:p w14:paraId="256AC4DA" w14:textId="5C7A9DA4" w:rsidR="000779FB" w:rsidRPr="00760753" w:rsidRDefault="00AF25E0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190340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9E1E02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Contrat de travail </w:t>
            </w:r>
          </w:p>
          <w:p w14:paraId="6A1DF969" w14:textId="0A6F55F3" w:rsidR="00F13193" w:rsidRPr="00760753" w:rsidRDefault="00AF25E0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i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-102555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A33E07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Stage </w:t>
            </w:r>
            <w:r w:rsidR="000779FB" w:rsidRPr="00760753">
              <w:rPr>
                <w:rFonts w:ascii="AMU Monument Grotesk" w:hAnsi="AMU Monument Grotesk" w:cs="Verdana"/>
                <w:i/>
                <w:sz w:val="16"/>
                <w:szCs w:val="16"/>
              </w:rPr>
              <w:t>(la durée du stage ne peut être supérieure à 6 mois dans le même organisme d’accueil)</w:t>
            </w:r>
          </w:p>
          <w:p w14:paraId="67AB45FE" w14:textId="7976A845" w:rsidR="000779FB" w:rsidRPr="00760753" w:rsidRDefault="00F13193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i/>
                <w:sz w:val="16"/>
                <w:szCs w:val="16"/>
              </w:rPr>
              <w:t xml:space="preserve"> </w:t>
            </w:r>
            <w:sdt>
              <w:sdtPr>
                <w:rPr>
                  <w:rFonts w:ascii="AMU Monument Grotesk" w:eastAsia="MS Gothic" w:hAnsi="AMU Monument Grotesk" w:cs="Verdana"/>
                  <w:sz w:val="16"/>
                  <w:szCs w:val="16"/>
                </w:rPr>
                <w:id w:val="210807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2664C2" w:rsidRPr="00760753">
              <w:rPr>
                <w:rFonts w:ascii="AMU Monument Grotesk" w:eastAsia="MS Gothic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eastAsia="MS Gothic" w:hAnsi="AMU Monument Grotesk" w:cs="Verdana"/>
                <w:sz w:val="16"/>
                <w:szCs w:val="16"/>
              </w:rPr>
              <w:t>Expérience non rémunérée au titre de bénévole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 </w:t>
            </w:r>
          </w:p>
        </w:tc>
        <w:tc>
          <w:tcPr>
            <w:tcW w:w="3544" w:type="dxa"/>
          </w:tcPr>
          <w:p w14:paraId="017AA041" w14:textId="7E026E7A" w:rsidR="000779FB" w:rsidRPr="0076075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Précisez l’organisme d’accueil</w:t>
            </w:r>
            <w:r w:rsidR="008B3B4E" w:rsidRPr="00760753">
              <w:rPr>
                <w:rFonts w:ascii="AMU Monument Grotesk" w:hAnsi="AMU Monument Grotesk" w:cs="Verdana"/>
                <w:sz w:val="16"/>
                <w:szCs w:val="16"/>
              </w:rPr>
              <w:t> :</w:t>
            </w:r>
          </w:p>
          <w:p w14:paraId="15787781" w14:textId="77777777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118" w:type="dxa"/>
          </w:tcPr>
          <w:p w14:paraId="7A1C0B8B" w14:textId="56C1FE39" w:rsidR="000779FB" w:rsidRPr="00760753" w:rsidRDefault="00414220" w:rsidP="00C013AC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hAnsi="AMU Monument Grotesk" w:cs="Verdana"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Engagement écrit de l’entreprise d’accueil : mail, lettre ou autre document attestant de l’acceptation de la structure </w:t>
            </w:r>
          </w:p>
        </w:tc>
      </w:tr>
      <w:tr w:rsidR="000779FB" w:rsidRPr="00760753" w14:paraId="1620416E" w14:textId="696B9378" w:rsidTr="007A68E3">
        <w:trPr>
          <w:trHeight w:val="1130"/>
        </w:trPr>
        <w:tc>
          <w:tcPr>
            <w:tcW w:w="3970" w:type="dxa"/>
          </w:tcPr>
          <w:p w14:paraId="7D3626E3" w14:textId="356E9880" w:rsidR="000779FB" w:rsidRPr="00760753" w:rsidRDefault="00AF25E0" w:rsidP="00C93941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Segoe UI Symbol"/>
                  <w:color w:val="000000"/>
                  <w:sz w:val="16"/>
                  <w:szCs w:val="16"/>
                </w:rPr>
                <w:id w:val="157207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947557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Engagement de Service civique </w:t>
            </w:r>
            <w:bookmarkStart w:id="1" w:name="_Hlk41761005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(EVSC</w:t>
            </w:r>
            <w:bookmarkStart w:id="2" w:name="_Hlk41761472"/>
            <w:bookmarkEnd w:id="1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-VA</w:t>
            </w:r>
            <w:bookmarkEnd w:id="2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—VIA-VIE-</w:t>
            </w:r>
            <w:bookmarkStart w:id="3" w:name="_Hlk41762047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  <w:t>VSI-SVE-SCSP)</w:t>
            </w:r>
            <w:bookmarkEnd w:id="3"/>
            <w:r w:rsidR="000779FB" w:rsidRPr="00760753">
              <w:rPr>
                <w:rFonts w:ascii="AMU Monument Grotesk" w:hAnsi="AMU Monument Grotesk" w:cs="Segoe UI Symbol"/>
                <w:color w:val="000000"/>
                <w:sz w:val="16"/>
                <w:szCs w:val="16"/>
                <w:vertAlign w:val="superscript"/>
              </w:rPr>
              <w:t xml:space="preserve">1 </w:t>
            </w:r>
          </w:p>
        </w:tc>
        <w:tc>
          <w:tcPr>
            <w:tcW w:w="3544" w:type="dxa"/>
          </w:tcPr>
          <w:p w14:paraId="217EBCDD" w14:textId="6868FFB2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Segoe UI Symbol"/>
                <w:sz w:val="16"/>
                <w:szCs w:val="16"/>
              </w:rPr>
              <w:t>Préciser la forme</w:t>
            </w:r>
            <w:r w:rsidR="008B3B4E" w:rsidRPr="00760753">
              <w:rPr>
                <w:rFonts w:ascii="AMU Monument Grotesk" w:hAnsi="AMU Monument Grotesk" w:cs="Segoe UI Symbol"/>
                <w:sz w:val="16"/>
                <w:szCs w:val="16"/>
              </w:rPr>
              <w:t> :</w:t>
            </w:r>
          </w:p>
        </w:tc>
        <w:tc>
          <w:tcPr>
            <w:tcW w:w="3118" w:type="dxa"/>
          </w:tcPr>
          <w:p w14:paraId="5F0541FA" w14:textId="6B42AA78" w:rsidR="000779FB" w:rsidRPr="00760753" w:rsidRDefault="009A7AC2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Engagement écrit de l’organisme d’accueil : mail, lettre ou autre document attestant de l’acceptation de la structure</w:t>
            </w:r>
          </w:p>
        </w:tc>
      </w:tr>
      <w:tr w:rsidR="000779FB" w:rsidRPr="00760753" w14:paraId="1C3E81C6" w14:textId="400A50C6" w:rsidTr="007A68E3">
        <w:trPr>
          <w:trHeight w:val="791"/>
        </w:trPr>
        <w:tc>
          <w:tcPr>
            <w:tcW w:w="3970" w:type="dxa"/>
          </w:tcPr>
          <w:p w14:paraId="5C982D1C" w14:textId="746E4D2E" w:rsidR="000779FB" w:rsidRPr="00760753" w:rsidRDefault="00AF25E0" w:rsidP="00125E85">
            <w:pPr>
              <w:pStyle w:val="Standard"/>
              <w:autoSpaceDE w:val="0"/>
              <w:spacing w:line="276" w:lineRule="auto"/>
              <w:ind w:right="55"/>
              <w:rPr>
                <w:rFonts w:ascii="AMU Monument Grotesk" w:hAnsi="AMU Monument Grotesk" w:cs="Segoe UI Symbol"/>
                <w:color w:val="000000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11795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037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125E85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>Projet de création d’activité en qualité d’étudiant entrepreneur</w:t>
            </w:r>
          </w:p>
        </w:tc>
        <w:tc>
          <w:tcPr>
            <w:tcW w:w="3544" w:type="dxa"/>
          </w:tcPr>
          <w:p w14:paraId="55078322" w14:textId="77777777" w:rsidR="000779FB" w:rsidRPr="00760753" w:rsidRDefault="000779FB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</w:p>
        </w:tc>
        <w:tc>
          <w:tcPr>
            <w:tcW w:w="3118" w:type="dxa"/>
          </w:tcPr>
          <w:p w14:paraId="66C98FC6" w14:textId="7792AEA8" w:rsidR="000779FB" w:rsidRPr="00760753" w:rsidRDefault="00CB2348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Preuve de l’acceptation du statut « étudiant-entrepreneur </w:t>
            </w:r>
            <w:r w:rsidRPr="00760753"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  <w:t xml:space="preserve">» </w:t>
            </w:r>
          </w:p>
        </w:tc>
      </w:tr>
      <w:tr w:rsidR="000779FB" w:rsidRPr="00760753" w14:paraId="4BA3FA43" w14:textId="7AA50039" w:rsidTr="007A68E3">
        <w:trPr>
          <w:trHeight w:val="438"/>
        </w:trPr>
        <w:tc>
          <w:tcPr>
            <w:tcW w:w="3970" w:type="dxa"/>
          </w:tcPr>
          <w:p w14:paraId="49FB8008" w14:textId="4693CF14" w:rsidR="000779FB" w:rsidRPr="00760753" w:rsidRDefault="00AF25E0" w:rsidP="00D174AD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sdt>
              <w:sdtPr>
                <w:rPr>
                  <w:rFonts w:ascii="AMU Monument Grotesk" w:hAnsi="AMU Monument Grotesk" w:cs="Verdana"/>
                  <w:sz w:val="16"/>
                  <w:szCs w:val="16"/>
                </w:rPr>
                <w:id w:val="-5846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76075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125E85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0779FB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Autre projet </w:t>
            </w:r>
          </w:p>
        </w:tc>
        <w:tc>
          <w:tcPr>
            <w:tcW w:w="3544" w:type="dxa"/>
          </w:tcPr>
          <w:p w14:paraId="506B9E47" w14:textId="6EB35F76" w:rsidR="000779FB" w:rsidRPr="00760753" w:rsidRDefault="008C0434" w:rsidP="0046034A">
            <w:pPr>
              <w:rPr>
                <w:rFonts w:ascii="AMU Monument Grotesk" w:hAnsi="AMU Monument Grotesk"/>
                <w:iCs/>
                <w:noProof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A détailler dans la lettre de motivation</w:t>
            </w:r>
          </w:p>
        </w:tc>
        <w:tc>
          <w:tcPr>
            <w:tcW w:w="3118" w:type="dxa"/>
          </w:tcPr>
          <w:p w14:paraId="27068A03" w14:textId="514366FB" w:rsidR="000779FB" w:rsidRPr="00760753" w:rsidRDefault="008977DD" w:rsidP="008B3B4E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AMU Monument Grotesk" w:eastAsia="MS Gothic" w:hAnsi="AMU Monument Grotesk" w:cs="Verdana"/>
                <w:b/>
                <w:iCs/>
                <w:color w:val="4472C4" w:themeColor="accent1"/>
                <w:sz w:val="16"/>
                <w:szCs w:val="16"/>
              </w:rPr>
            </w:pPr>
            <w:r w:rsidRPr="00BC6383">
              <w:rPr>
                <w:rFonts w:ascii="AMU Monument Grotesk" w:eastAsia="MS Gothic" w:hAnsi="AMU Monument Grotesk" w:cs="Verdana"/>
                <w:b/>
                <w:iCs/>
                <w:color w:val="1F63DE"/>
                <w:sz w:val="16"/>
                <w:szCs w:val="16"/>
              </w:rPr>
              <w:t>Tout document prouvant l’engagement de démarches (mail du logeur et/ou de l’organisme d’accueil…)</w:t>
            </w:r>
          </w:p>
        </w:tc>
      </w:tr>
    </w:tbl>
    <w:bookmarkStart w:id="4" w:name="sdendnote1anc"/>
    <w:p w14:paraId="7DDB61D9" w14:textId="5A97EA53" w:rsidR="00022007" w:rsidRDefault="00022007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sz w:val="18"/>
          <w:szCs w:val="18"/>
          <w:lang w:eastAsia="fr-FR"/>
        </w:rPr>
      </w:pP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fldChar w:fldCharType="begin"/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instrText xml:space="preserve"> HYPERLINK "" \l "sdendnote1sym" </w:instrTex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fldChar w:fldCharType="separate"/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t>i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vertAlign w:val="superscript"/>
          <w:lang w:eastAsia="fr-FR"/>
        </w:rPr>
        <w:fldChar w:fldCharType="end"/>
      </w:r>
      <w:bookmarkEnd w:id="4"/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EVSC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Engagement Volontaire de Service Civique 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VA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Associatif </w:t>
      </w:r>
      <w:r w:rsidR="00A33E07"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- </w:t>
      </w:r>
      <w:r w:rsidR="00A33E07"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VIA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International en Administration </w:t>
      </w:r>
      <w:r w:rsidR="002D7019"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VIE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International en Entreprise 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VSI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Volontariat de Solidarité Internationale -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SVE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> : Service Volontaire Européen</w:t>
      </w:r>
      <w:r w:rsidR="002D7019"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  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 </w:t>
      </w:r>
      <w:r w:rsidRPr="00760753">
        <w:rPr>
          <w:rFonts w:ascii="AMU Monument Grotesk" w:eastAsia="Times New Roman" w:hAnsi="AMU Monument Grotesk" w:cstheme="minorHAnsi"/>
          <w:b/>
          <w:color w:val="000000"/>
          <w:sz w:val="18"/>
          <w:szCs w:val="18"/>
          <w:lang w:eastAsia="fr-FR"/>
        </w:rPr>
        <w:t>SCSP</w:t>
      </w:r>
      <w:r w:rsidRPr="00760753">
        <w:rPr>
          <w:rFonts w:ascii="AMU Monument Grotesk" w:eastAsia="Times New Roman" w:hAnsi="AMU Monument Grotesk" w:cstheme="minorHAnsi"/>
          <w:color w:val="000000"/>
          <w:sz w:val="18"/>
          <w:szCs w:val="18"/>
          <w:lang w:eastAsia="fr-FR"/>
        </w:rPr>
        <w:t xml:space="preserve"> : Service Civique des </w:t>
      </w:r>
      <w:r w:rsidRPr="00760753">
        <w:rPr>
          <w:rFonts w:ascii="AMU Monument Grotesk" w:eastAsia="Times New Roman" w:hAnsi="AMU Monument Grotesk" w:cstheme="minorHAnsi"/>
          <w:sz w:val="18"/>
          <w:szCs w:val="18"/>
          <w:lang w:eastAsia="fr-FR"/>
        </w:rPr>
        <w:t>Sapeurs-Pompiers</w:t>
      </w:r>
    </w:p>
    <w:p w14:paraId="3CBFF2D6" w14:textId="30F20D6B" w:rsidR="00985EEB" w:rsidRPr="007F0CDA" w:rsidRDefault="00985EEB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91FE"/>
          <w:sz w:val="18"/>
          <w:szCs w:val="18"/>
          <w:lang w:eastAsia="fr-FR"/>
        </w:rPr>
      </w:pPr>
    </w:p>
    <w:p w14:paraId="192EC3E7" w14:textId="10F2C766" w:rsidR="00985EEB" w:rsidRPr="008540A6" w:rsidRDefault="00683C39" w:rsidP="008540A6">
      <w:pPr>
        <w:spacing w:after="0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C-</w:t>
      </w:r>
      <w:r w:rsidR="001E14E7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Avis des responsables</w:t>
      </w:r>
      <w:r w:rsidR="00C551F6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</w:t>
      </w:r>
      <w:r w:rsidR="00B62921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pédagogiques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 : à faire compléter par le</w:t>
      </w:r>
      <w:r w:rsidR="00D52B3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s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</w:t>
      </w:r>
      <w:r w:rsidR="00D3288A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R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esponsable</w:t>
      </w:r>
      <w:r w:rsidR="00D52B3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s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(proviseur ou responsable de la formation d’origine</w:t>
      </w:r>
      <w:r w:rsidR="00D52B3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et responsable de la formation de réintégration</w:t>
      </w:r>
      <w:r w:rsidR="00E84F4F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)</w:t>
      </w:r>
    </w:p>
    <w:tbl>
      <w:tblPr>
        <w:tblStyle w:val="Grilledutableau"/>
        <w:tblW w:w="10060" w:type="dxa"/>
        <w:jc w:val="center"/>
        <w:tblLook w:val="04A0" w:firstRow="1" w:lastRow="0" w:firstColumn="1" w:lastColumn="0" w:noHBand="0" w:noVBand="1"/>
      </w:tblPr>
      <w:tblGrid>
        <w:gridCol w:w="1317"/>
        <w:gridCol w:w="1797"/>
        <w:gridCol w:w="1604"/>
        <w:gridCol w:w="1749"/>
        <w:gridCol w:w="1241"/>
        <w:gridCol w:w="2352"/>
      </w:tblGrid>
      <w:tr w:rsidR="00A6117B" w14:paraId="5000C358" w14:textId="77777777" w:rsidTr="00A6117B">
        <w:trPr>
          <w:trHeight w:val="820"/>
          <w:jc w:val="center"/>
        </w:trPr>
        <w:tc>
          <w:tcPr>
            <w:tcW w:w="1317" w:type="dxa"/>
            <w:shd w:val="clear" w:color="auto" w:fill="E7E6E6" w:themeFill="background2"/>
          </w:tcPr>
          <w:p w14:paraId="5C53E9E0" w14:textId="77777777" w:rsidR="008540A6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797" w:type="dxa"/>
            <w:shd w:val="clear" w:color="auto" w:fill="E7E6E6" w:themeFill="background2"/>
          </w:tcPr>
          <w:p w14:paraId="2922954D" w14:textId="16A89474" w:rsidR="008540A6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1992AE99" w14:textId="285DC67E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Statut du candidat</w:t>
            </w:r>
          </w:p>
        </w:tc>
        <w:tc>
          <w:tcPr>
            <w:tcW w:w="1604" w:type="dxa"/>
            <w:shd w:val="clear" w:color="auto" w:fill="E7E6E6" w:themeFill="background2"/>
          </w:tcPr>
          <w:p w14:paraId="4C1D6D4E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3D29D0EC" w14:textId="328EB7FE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Titre de l’émetteur de l’avis</w:t>
            </w:r>
          </w:p>
        </w:tc>
        <w:tc>
          <w:tcPr>
            <w:tcW w:w="1749" w:type="dxa"/>
            <w:shd w:val="clear" w:color="auto" w:fill="E7E6E6" w:themeFill="background2"/>
          </w:tcPr>
          <w:p w14:paraId="7D6BEBC4" w14:textId="77777777" w:rsidR="008540A6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     </w:t>
            </w:r>
          </w:p>
          <w:p w14:paraId="0840C82D" w14:textId="3B7662CF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Nom/ Email</w:t>
            </w:r>
            <w:r w:rsidR="00AB582E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(Email obligatoire du RFR )</w:t>
            </w:r>
          </w:p>
        </w:tc>
        <w:tc>
          <w:tcPr>
            <w:tcW w:w="1241" w:type="dxa"/>
            <w:shd w:val="clear" w:color="auto" w:fill="E7E6E6" w:themeFill="background2"/>
          </w:tcPr>
          <w:p w14:paraId="296EFDE7" w14:textId="77777777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       </w:t>
            </w:r>
          </w:p>
          <w:p w14:paraId="5BE9156A" w14:textId="0B71F536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Date/ signature</w:t>
            </w:r>
          </w:p>
        </w:tc>
        <w:tc>
          <w:tcPr>
            <w:tcW w:w="2352" w:type="dxa"/>
            <w:shd w:val="clear" w:color="auto" w:fill="E7E6E6" w:themeFill="background2"/>
          </w:tcPr>
          <w:p w14:paraId="1BEAD55C" w14:textId="77777777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</w:p>
          <w:p w14:paraId="17E77B19" w14:textId="09183993" w:rsidR="008540A6" w:rsidRPr="00683C39" w:rsidRDefault="008540A6" w:rsidP="00A6117B">
            <w:pPr>
              <w:spacing w:before="0"/>
              <w:ind w:left="22" w:right="57" w:hanging="22"/>
              <w:jc w:val="both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          Avis </w:t>
            </w:r>
          </w:p>
        </w:tc>
      </w:tr>
      <w:tr w:rsidR="008540A6" w14:paraId="2BF2D9DF" w14:textId="77777777" w:rsidTr="00A6117B">
        <w:trPr>
          <w:trHeight w:val="706"/>
          <w:jc w:val="center"/>
        </w:trPr>
        <w:tc>
          <w:tcPr>
            <w:tcW w:w="1317" w:type="dxa"/>
            <w:vMerge w:val="restart"/>
            <w:shd w:val="clear" w:color="auto" w:fill="E7E6E6" w:themeFill="background2"/>
          </w:tcPr>
          <w:p w14:paraId="27E5D234" w14:textId="34DEA74D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Formation d’origine</w:t>
            </w:r>
          </w:p>
        </w:tc>
        <w:tc>
          <w:tcPr>
            <w:tcW w:w="1797" w:type="dxa"/>
          </w:tcPr>
          <w:p w14:paraId="750523E6" w14:textId="03DBD1A2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L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ycéen </w:t>
            </w:r>
          </w:p>
        </w:tc>
        <w:tc>
          <w:tcPr>
            <w:tcW w:w="1604" w:type="dxa"/>
          </w:tcPr>
          <w:p w14:paraId="4852F6D6" w14:textId="0D38B2A4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Proviseur du lycée </w:t>
            </w:r>
          </w:p>
        </w:tc>
        <w:tc>
          <w:tcPr>
            <w:tcW w:w="1749" w:type="dxa"/>
          </w:tcPr>
          <w:p w14:paraId="31D450DA" w14:textId="565D19FC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241" w:type="dxa"/>
          </w:tcPr>
          <w:p w14:paraId="47AE7342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352" w:type="dxa"/>
          </w:tcPr>
          <w:p w14:paraId="1BC89ED1" w14:textId="61804C1D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13430484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FAVORABLE </w:t>
            </w:r>
          </w:p>
          <w:p w14:paraId="267AA267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0A88772F" w14:textId="0301190E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-38834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DEFAVORABLE</w:t>
            </w:r>
          </w:p>
        </w:tc>
      </w:tr>
      <w:tr w:rsidR="008540A6" w14:paraId="3E1AE834" w14:textId="77777777" w:rsidTr="00A6117B">
        <w:trPr>
          <w:trHeight w:val="716"/>
          <w:jc w:val="center"/>
        </w:trPr>
        <w:tc>
          <w:tcPr>
            <w:tcW w:w="1317" w:type="dxa"/>
            <w:vMerge/>
            <w:shd w:val="clear" w:color="auto" w:fill="E7E6E6" w:themeFill="background2"/>
          </w:tcPr>
          <w:p w14:paraId="2E6E19C3" w14:textId="77777777" w:rsidR="008540A6" w:rsidRPr="00683C39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797" w:type="dxa"/>
          </w:tcPr>
          <w:p w14:paraId="4D8795F4" w14:textId="2F38EB33" w:rsidR="008540A6" w:rsidRPr="00683C39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E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tudiant à </w:t>
            </w:r>
            <w:r w:rsidR="00F05E5A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Amu</w:t>
            </w:r>
          </w:p>
        </w:tc>
        <w:tc>
          <w:tcPr>
            <w:tcW w:w="1604" w:type="dxa"/>
          </w:tcPr>
          <w:p w14:paraId="1E9D16C8" w14:textId="4A7072DB" w:rsidR="008540A6" w:rsidRPr="00683C39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Responsable de la formation d’origine </w:t>
            </w:r>
          </w:p>
        </w:tc>
        <w:tc>
          <w:tcPr>
            <w:tcW w:w="1749" w:type="dxa"/>
          </w:tcPr>
          <w:p w14:paraId="0B7FB72C" w14:textId="300720E6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1241" w:type="dxa"/>
          </w:tcPr>
          <w:p w14:paraId="2AE6348C" w14:textId="77777777" w:rsidR="008540A6" w:rsidRPr="00683C39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</w:tc>
        <w:tc>
          <w:tcPr>
            <w:tcW w:w="2352" w:type="dxa"/>
          </w:tcPr>
          <w:p w14:paraId="78F014F3" w14:textId="01C42F16" w:rsidR="008540A6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3364308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683C39"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FAVORABLE</w:t>
            </w:r>
          </w:p>
          <w:p w14:paraId="5E4F1730" w14:textId="77777777" w:rsidR="00A6117B" w:rsidRPr="00683C39" w:rsidRDefault="00A6117B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</w:p>
          <w:p w14:paraId="5C7AA18B" w14:textId="77D4A816" w:rsidR="008540A6" w:rsidRPr="00683C39" w:rsidRDefault="00AF25E0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</w:pPr>
            <w:sdt>
              <w:sdtPr>
                <w:rPr>
                  <w:rFonts w:ascii="AMU Monument Grotesk" w:eastAsia="Times New Roman" w:hAnsi="AMU Monument Grotesk" w:cstheme="minorHAnsi"/>
                  <w:color w:val="000000" w:themeColor="text1"/>
                  <w:sz w:val="16"/>
                  <w:szCs w:val="16"/>
                  <w:lang w:eastAsia="fr-FR"/>
                </w:rPr>
                <w:id w:val="1340585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540A6" w:rsidRPr="00683C39">
                  <w:rPr>
                    <w:rFonts w:ascii="MS Gothic" w:eastAsia="MS Gothic" w:hAnsi="MS Gothic" w:cstheme="minorHAnsi" w:hint="eastAsia"/>
                    <w:color w:val="000000" w:themeColor="text1"/>
                    <w:sz w:val="16"/>
                    <w:szCs w:val="16"/>
                    <w:lang w:eastAsia="fr-FR"/>
                  </w:rPr>
                  <w:t>☐</w:t>
                </w:r>
              </w:sdtContent>
            </w:sdt>
            <w:r w:rsidR="008540A6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 xml:space="preserve"> </w:t>
            </w:r>
            <w:r w:rsidR="008540A6" w:rsidRPr="00683C39">
              <w:rPr>
                <w:rFonts w:ascii="AMU Monument Grotesk" w:eastAsia="Times New Roman" w:hAnsi="AMU Monument Grotesk" w:cstheme="minorHAnsi"/>
                <w:color w:val="000000" w:themeColor="text1"/>
                <w:sz w:val="16"/>
                <w:szCs w:val="16"/>
                <w:lang w:eastAsia="fr-FR"/>
              </w:rPr>
              <w:t>DEFAVORABLE</w:t>
            </w:r>
          </w:p>
        </w:tc>
      </w:tr>
      <w:tr w:rsidR="008540A6" w14:paraId="1C6780C3" w14:textId="77777777" w:rsidTr="00A6117B">
        <w:trPr>
          <w:trHeight w:val="3405"/>
          <w:jc w:val="center"/>
        </w:trPr>
        <w:tc>
          <w:tcPr>
            <w:tcW w:w="1317" w:type="dxa"/>
            <w:shd w:val="clear" w:color="auto" w:fill="E7E6E6" w:themeFill="background2"/>
          </w:tcPr>
          <w:p w14:paraId="1C808A32" w14:textId="4E4E8204" w:rsidR="008540A6" w:rsidRPr="007F0CDA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  <w:r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Formation de réintégration</w:t>
            </w:r>
          </w:p>
        </w:tc>
        <w:tc>
          <w:tcPr>
            <w:tcW w:w="1797" w:type="dxa"/>
            <w:shd w:val="clear" w:color="auto" w:fill="FFFFFF" w:themeFill="background1"/>
          </w:tcPr>
          <w:p w14:paraId="75BF59CB" w14:textId="50DF2AFA" w:rsidR="008540A6" w:rsidRPr="007F0CDA" w:rsidRDefault="008540A6" w:rsidP="00A6117B">
            <w:pPr>
              <w:tabs>
                <w:tab w:val="left" w:pos="1017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Pour les 2 statuts</w:t>
            </w:r>
          </w:p>
        </w:tc>
        <w:tc>
          <w:tcPr>
            <w:tcW w:w="1604" w:type="dxa"/>
          </w:tcPr>
          <w:p w14:paraId="6DEF096A" w14:textId="76383B2A" w:rsidR="00AB582E" w:rsidRPr="007F0CDA" w:rsidRDefault="008540A6" w:rsidP="00F05E5A">
            <w:pPr>
              <w:tabs>
                <w:tab w:val="left" w:pos="632"/>
              </w:tabs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 xml:space="preserve">Responsable de la </w:t>
            </w:r>
            <w:r w:rsidR="00F05E5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F</w:t>
            </w: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ormation</w:t>
            </w:r>
            <w:r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 xml:space="preserve"> </w:t>
            </w: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 xml:space="preserve">de </w:t>
            </w:r>
            <w:r w:rsidR="00F05E5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R</w:t>
            </w:r>
            <w:r w:rsidRPr="007F0CD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>éintégration</w:t>
            </w:r>
            <w:r w:rsidR="00F05E5A"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  <w:t xml:space="preserve"> (RFR)</w:t>
            </w:r>
          </w:p>
        </w:tc>
        <w:tc>
          <w:tcPr>
            <w:tcW w:w="1749" w:type="dxa"/>
          </w:tcPr>
          <w:p w14:paraId="3E68AF98" w14:textId="77777777" w:rsidR="008540A6" w:rsidRPr="007F0CDA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</w:p>
        </w:tc>
        <w:tc>
          <w:tcPr>
            <w:tcW w:w="1241" w:type="dxa"/>
          </w:tcPr>
          <w:p w14:paraId="19202E15" w14:textId="77777777" w:rsidR="008540A6" w:rsidRPr="007F0CDA" w:rsidRDefault="008540A6" w:rsidP="00A6117B">
            <w:pPr>
              <w:spacing w:before="0"/>
              <w:ind w:left="22" w:right="57" w:hanging="22"/>
              <w:rPr>
                <w:rFonts w:ascii="AMU Monument Grotesk" w:eastAsia="Times New Roman" w:hAnsi="AMU Monument Grotesk" w:cstheme="minorHAnsi"/>
                <w:color w:val="000000" w:themeColor="text1"/>
                <w:sz w:val="18"/>
                <w:szCs w:val="18"/>
                <w:lang w:eastAsia="fr-FR"/>
              </w:rPr>
            </w:pPr>
          </w:p>
        </w:tc>
        <w:tc>
          <w:tcPr>
            <w:tcW w:w="2352" w:type="dxa"/>
          </w:tcPr>
          <w:p w14:paraId="6692656A" w14:textId="49647B1A" w:rsidR="008540A6" w:rsidRPr="008540A6" w:rsidRDefault="008540A6" w:rsidP="00A6117B">
            <w:pPr>
              <w:pStyle w:val="Sansinterligne"/>
              <w:ind w:left="22" w:hanging="22"/>
            </w:pPr>
            <w:r w:rsidRPr="008540A6">
              <w:t xml:space="preserve"> </w:t>
            </w:r>
            <w:sdt>
              <w:sdtPr>
                <w:id w:val="-1443306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>
              <w:t xml:space="preserve"> </w:t>
            </w:r>
            <w:r w:rsidRPr="008540A6">
              <w:t>FAVORABLE</w:t>
            </w:r>
          </w:p>
          <w:p w14:paraId="0294AAC2" w14:textId="1DBB40DB" w:rsidR="008540A6" w:rsidRPr="008540A6" w:rsidRDefault="008540A6" w:rsidP="00A6117B">
            <w:pPr>
              <w:ind w:left="22" w:hanging="22"/>
            </w:pPr>
            <w:r w:rsidRPr="008540A6">
              <w:t xml:space="preserve"> </w:t>
            </w:r>
            <w:sdt>
              <w:sdtPr>
                <w:id w:val="8443583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DEFAVORABLE pour le motif suivant :</w:t>
            </w:r>
            <w:r>
              <w:br/>
            </w:r>
            <w:r w:rsidRPr="008540A6">
              <w:t xml:space="preserve">    </w:t>
            </w:r>
            <w:sdt>
              <w:sdtPr>
                <w:id w:val="-632788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  Césure demandée en fin de cursus</w:t>
            </w:r>
            <w:r>
              <w:br/>
            </w:r>
            <w:r w:rsidRPr="008540A6">
              <w:t xml:space="preserve">    </w:t>
            </w:r>
            <w:sdt>
              <w:sdtPr>
                <w:id w:val="1630200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 Cohérence insuffisante du projet</w:t>
            </w:r>
            <w:r>
              <w:br/>
            </w:r>
            <w:r w:rsidRPr="008540A6">
              <w:t xml:space="preserve">    </w:t>
            </w:r>
            <w:sdt>
              <w:sdtPr>
                <w:id w:val="1054970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Maturité insuffisante du projet</w:t>
            </w:r>
            <w:r>
              <w:br/>
            </w:r>
            <w:r w:rsidRPr="008540A6">
              <w:t xml:space="preserve">   </w:t>
            </w:r>
            <w:sdt>
              <w:sdtPr>
                <w:id w:val="489766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 xml:space="preserve"> Risque de fragilisation de la progression du cursus</w:t>
            </w:r>
            <w:r>
              <w:br/>
              <w:t xml:space="preserve"> </w:t>
            </w:r>
            <w:r w:rsidRPr="008540A6">
              <w:t xml:space="preserve">  </w:t>
            </w:r>
            <w:sdt>
              <w:sdtPr>
                <w:id w:val="14355554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8540A6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Pr="008540A6">
              <w:t>Expérience ne permettant pas de valoriser le CV</w:t>
            </w:r>
          </w:p>
        </w:tc>
      </w:tr>
    </w:tbl>
    <w:p w14:paraId="1FED6D0F" w14:textId="77777777" w:rsidR="001E14E7" w:rsidRDefault="001E14E7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70C0"/>
          <w:lang w:eastAsia="fr-FR"/>
        </w:rPr>
      </w:pPr>
    </w:p>
    <w:p w14:paraId="7264D88C" w14:textId="77777777" w:rsidR="00F05E5A" w:rsidRDefault="00F05E5A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70C0"/>
          <w:lang w:eastAsia="fr-FR"/>
        </w:rPr>
      </w:pPr>
    </w:p>
    <w:p w14:paraId="6B35A240" w14:textId="77777777" w:rsidR="00F05E5A" w:rsidRDefault="00F05E5A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70C0"/>
          <w:lang w:eastAsia="fr-FR"/>
        </w:rPr>
      </w:pPr>
    </w:p>
    <w:p w14:paraId="6F67ECFD" w14:textId="77777777" w:rsidR="00F05E5A" w:rsidRDefault="00F05E5A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70C0"/>
          <w:lang w:eastAsia="fr-FR"/>
        </w:rPr>
      </w:pPr>
    </w:p>
    <w:p w14:paraId="4D57C3F0" w14:textId="77777777" w:rsidR="00F05E5A" w:rsidRPr="001E14E7" w:rsidRDefault="00F05E5A" w:rsidP="002D7019">
      <w:pPr>
        <w:spacing w:before="0" w:after="0"/>
        <w:ind w:right="57"/>
        <w:jc w:val="both"/>
        <w:rPr>
          <w:rFonts w:ascii="AMU Monument Grotesk" w:eastAsia="Times New Roman" w:hAnsi="AMU Monument Grotesk" w:cstheme="minorHAnsi"/>
          <w:color w:val="0070C0"/>
          <w:lang w:eastAsia="fr-FR"/>
        </w:rPr>
      </w:pPr>
    </w:p>
    <w:p w14:paraId="1150E235" w14:textId="4C8CD409" w:rsidR="00D24037" w:rsidRPr="008540A6" w:rsidRDefault="00683C39" w:rsidP="00762B13">
      <w:pPr>
        <w:spacing w:after="0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D-Pièces justificatives à </w:t>
      </w:r>
      <w:r w:rsidR="008540A6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produire :</w:t>
      </w:r>
    </w:p>
    <w:tbl>
      <w:tblPr>
        <w:tblStyle w:val="Grilledutableau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213"/>
      </w:tblGrid>
      <w:tr w:rsidR="008258FC" w:rsidRPr="00760753" w14:paraId="240317AE" w14:textId="77777777" w:rsidTr="00F05E5A">
        <w:trPr>
          <w:trHeight w:val="4733"/>
        </w:trPr>
        <w:tc>
          <w:tcPr>
            <w:tcW w:w="1419" w:type="dxa"/>
          </w:tcPr>
          <w:p w14:paraId="100740DC" w14:textId="77777777" w:rsidR="004848C8" w:rsidRPr="00760753" w:rsidRDefault="004848C8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 w:cs="Segoe UI Symbol"/>
                <w:noProof/>
                <w:color w:val="000000" w:themeColor="text1"/>
                <w:sz w:val="16"/>
                <w:szCs w:val="16"/>
              </w:rPr>
            </w:pPr>
          </w:p>
          <w:p w14:paraId="73D26508" w14:textId="77777777" w:rsidR="004848C8" w:rsidRPr="00760753" w:rsidRDefault="004848C8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</w:p>
          <w:p w14:paraId="35C2A5F7" w14:textId="77777777" w:rsidR="008258FC" w:rsidRDefault="00220259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EA10166" wp14:editId="11BF8B49">
                  <wp:extent cx="763905" cy="73152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3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A87E70" w14:textId="77777777" w:rsidR="00220259" w:rsidRDefault="00220259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</w:p>
          <w:p w14:paraId="519B3C95" w14:textId="0553B0D7" w:rsidR="00220259" w:rsidRPr="00760753" w:rsidRDefault="00220259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6B3DD27" wp14:editId="6D381215">
                  <wp:extent cx="763905" cy="790575"/>
                  <wp:effectExtent l="0" t="0" r="0" b="952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905" cy="790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13" w:type="dxa"/>
          </w:tcPr>
          <w:p w14:paraId="53FCBFCC" w14:textId="1466E64F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Présent formulaire dûment complété</w:t>
            </w:r>
          </w:p>
          <w:p w14:paraId="2256E5E1" w14:textId="1AF43F8D" w:rsidR="008258FC" w:rsidRPr="00760753" w:rsidRDefault="008258FC" w:rsidP="00097FA5">
            <w:pPr>
              <w:pStyle w:val="Sansinterligne"/>
              <w:jc w:val="both"/>
              <w:rPr>
                <w:rFonts w:ascii="AMU Monument Grotesk" w:hAnsi="AMU Monument Grotesk" w:cs="Verdana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Segoe UI Symbol"/>
                <w:b/>
                <w:color w:val="000000" w:themeColor="text1"/>
                <w:sz w:val="16"/>
                <w:szCs w:val="16"/>
              </w:rPr>
              <w:t>Justificatif de l’e</w:t>
            </w:r>
            <w:r w:rsidR="00097FA5" w:rsidRPr="00760753">
              <w:rPr>
                <w:rFonts w:ascii="AMU Monument Grotesk" w:hAnsi="AMU Monument Grotesk" w:cs="Verdana"/>
                <w:b/>
                <w:color w:val="000000" w:themeColor="text1"/>
                <w:sz w:val="16"/>
                <w:szCs w:val="16"/>
              </w:rPr>
              <w:t xml:space="preserve">ngagement écrit par l’organisme d’accueil </w:t>
            </w:r>
            <w:r w:rsidR="00097FA5"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ou </w:t>
            </w:r>
            <w:r w:rsidR="00097FA5" w:rsidRPr="00760753">
              <w:rPr>
                <w:rFonts w:ascii="AMU Monument Grotesk" w:hAnsi="AMU Monument Grotesk" w:cs="Verdana"/>
                <w:b/>
                <w:color w:val="000000" w:themeColor="text1"/>
                <w:sz w:val="16"/>
                <w:szCs w:val="16"/>
              </w:rPr>
              <w:t>à défaut tout document prouvant l’engagement de démarches</w:t>
            </w:r>
            <w:r w:rsidR="00097FA5"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Verdana"/>
                <w:sz w:val="16"/>
                <w:szCs w:val="16"/>
              </w:rPr>
              <w:t>(mail</w:t>
            </w:r>
            <w:r w:rsidR="00097FA5" w:rsidRPr="00760753">
              <w:rPr>
                <w:rFonts w:ascii="AMU Monument Grotesk" w:hAnsi="AMU Monument Grotesk" w:cs="Verdana"/>
                <w:strike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Verdana"/>
                <w:sz w:val="16"/>
                <w:szCs w:val="16"/>
              </w:rPr>
              <w:t>du logeur et/ou de l’organisme d’accueil…)</w:t>
            </w:r>
            <w:r w:rsidR="00097FA5" w:rsidRPr="00760753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 xml:space="preserve"> </w:t>
            </w:r>
            <w:r w:rsidR="00097FA5" w:rsidRPr="00760753">
              <w:rPr>
                <w:rFonts w:ascii="AMU Monument Grotesk" w:hAnsi="AMU Monument Grotesk" w:cs="Verdana"/>
                <w:bCs/>
                <w:color w:val="000000" w:themeColor="text1"/>
                <w:sz w:val="16"/>
                <w:szCs w:val="16"/>
              </w:rPr>
              <w:t xml:space="preserve">en fonction de la nature du projet de </w:t>
            </w:r>
            <w:r w:rsidR="00097FA5" w:rsidRPr="00760753">
              <w:rPr>
                <w:rFonts w:ascii="AMU Monument Grotesk" w:hAnsi="AMU Monument Grotesk" w:cs="Verdana"/>
                <w:bCs/>
                <w:sz w:val="16"/>
                <w:szCs w:val="16"/>
              </w:rPr>
              <w:t>césure</w:t>
            </w:r>
            <w:r w:rsidR="00097FA5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(</w:t>
            </w:r>
            <w:r w:rsidR="002D7019" w:rsidRPr="00760753">
              <w:rPr>
                <w:rFonts w:ascii="AMU Monument Grotesk" w:hAnsi="AMU Monument Grotesk" w:cs="Verdana"/>
                <w:sz w:val="16"/>
                <w:szCs w:val="16"/>
              </w:rPr>
              <w:t>*)</w:t>
            </w:r>
          </w:p>
          <w:p w14:paraId="7ABDAA5F" w14:textId="77777777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Lettre de motivation </w:t>
            </w:r>
          </w:p>
          <w:p w14:paraId="593E0335" w14:textId="77777777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Curriculum vitae </w:t>
            </w:r>
          </w:p>
          <w:p w14:paraId="3B0DFC78" w14:textId="5967BCA9" w:rsidR="008258FC" w:rsidRPr="00760753" w:rsidRDefault="008258FC" w:rsidP="008258FC">
            <w:pPr>
              <w:pStyle w:val="Sansinterligne"/>
              <w:jc w:val="both"/>
              <w:rPr>
                <w:rFonts w:ascii="AMU Monument Grotesk" w:hAnsi="AMU Monument Grotesk" w:cs="Segoe UI Symbol"/>
                <w:color w:val="FF0000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  <w:t xml:space="preserve"> </w:t>
            </w:r>
            <w:r w:rsidR="00EA25BB" w:rsidRPr="00760753">
              <w:rPr>
                <w:rFonts w:ascii="AMU Monument Grotesk" w:hAnsi="AMU Monument Grotesk" w:cs="Segoe UI Symbol"/>
                <w:sz w:val="16"/>
                <w:szCs w:val="16"/>
              </w:rPr>
              <w:t>copie du certificat de scolarité de l’établissement d’origine</w:t>
            </w:r>
          </w:p>
          <w:p w14:paraId="229B56DF" w14:textId="086AE8B4" w:rsidR="008258FC" w:rsidRDefault="008258FC" w:rsidP="008258FC">
            <w:pPr>
              <w:pStyle w:val="Sansinterligne"/>
              <w:jc w:val="both"/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Segoe UI Symbol"/>
                <w:color w:val="000000" w:themeColor="text1"/>
                <w:sz w:val="16"/>
                <w:szCs w:val="16"/>
              </w:rPr>
              <w:t xml:space="preserve"> Relevé de notes du semestre et/ou de l’année universitaire précédente (sauf pour des futurs bacheliers)</w:t>
            </w:r>
          </w:p>
          <w:p w14:paraId="086E05E1" w14:textId="52502C47" w:rsidR="00DF57D5" w:rsidRPr="00760753" w:rsidRDefault="00DF57D5" w:rsidP="008258FC">
            <w:pPr>
              <w:pStyle w:val="Sansinterligne"/>
              <w:jc w:val="both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>_________________________________________________________________________________________________________</w:t>
            </w:r>
          </w:p>
          <w:p w14:paraId="67BACADD" w14:textId="3BB1A4D9" w:rsidR="00EA25BB" w:rsidRPr="00760753" w:rsidRDefault="008258FC" w:rsidP="0006024A">
            <w:pPr>
              <w:pStyle w:val="Sansinterligne"/>
              <w:spacing w:before="0"/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</w:pPr>
            <w:r w:rsidRPr="00760753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b/>
                <w:color w:val="000000" w:themeColor="text1"/>
                <w:sz w:val="16"/>
                <w:szCs w:val="16"/>
              </w:rPr>
              <w:t>Pour les départs à l’étranger</w:t>
            </w:r>
            <w:r w:rsidRPr="00760753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t> :</w:t>
            </w:r>
            <w:r w:rsidR="00220259">
              <w:rPr>
                <w:rFonts w:ascii="AMU Monument Grotesk" w:hAnsi="AMU Monument Grotesk" w:cs="Verdana"/>
                <w:color w:val="000000" w:themeColor="text1"/>
                <w:sz w:val="16"/>
                <w:szCs w:val="16"/>
              </w:rPr>
              <w:br/>
            </w:r>
          </w:p>
          <w:p w14:paraId="3BBA39DE" w14:textId="6C4644F4" w:rsidR="00EA25BB" w:rsidRPr="00760753" w:rsidRDefault="00EA25BB" w:rsidP="00EA25BB">
            <w:pPr>
              <w:pStyle w:val="Sansinterligne"/>
              <w:numPr>
                <w:ilvl w:val="0"/>
                <w:numId w:val="26"/>
              </w:numPr>
              <w:spacing w:before="0"/>
              <w:rPr>
                <w:rFonts w:ascii="AMU Monument Grotesk" w:hAnsi="AMU Monument Grotesk"/>
                <w:sz w:val="18"/>
                <w:szCs w:val="18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Pour une période de césure dont la durée est </w:t>
            </w:r>
            <w:r w:rsidR="00B4548A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inférieure ou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égale</w:t>
            </w:r>
            <w:r w:rsidR="00D71A82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>à 6 mois :</w:t>
            </w:r>
          </w:p>
          <w:p w14:paraId="5A0D86A5" w14:textId="0842E495" w:rsidR="00BC6383" w:rsidRPr="00BC6383" w:rsidRDefault="00296D56" w:rsidP="00EA25BB">
            <w:pPr>
              <w:pStyle w:val="Sansinterligne"/>
              <w:spacing w:before="0"/>
              <w:ind w:left="60"/>
              <w:rPr>
                <w:rFonts w:ascii="AMU Monument Grotesk" w:hAnsi="AMU Monument Grotesk" w:cs="Verdana"/>
                <w:bCs/>
                <w:sz w:val="16"/>
                <w:szCs w:val="16"/>
              </w:rPr>
            </w:pP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ED3563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Un </w:t>
            </w:r>
            <w:r w:rsidR="008258FC" w:rsidRPr="00760753">
              <w:rPr>
                <w:rFonts w:ascii="AMU Monument Grotesk" w:hAnsi="AMU Monument Grotesk" w:cs="Verdana"/>
                <w:sz w:val="16"/>
                <w:szCs w:val="16"/>
              </w:rPr>
              <w:t>enregistrement</w:t>
            </w:r>
            <w:r w:rsidR="00121527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obligatoire</w:t>
            </w:r>
            <w:r w:rsidR="008258FC"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8258FC" w:rsidRPr="00760753">
              <w:rPr>
                <w:rFonts w:ascii="AMU Monument Grotesk" w:hAnsi="AMU Monument Grotesk" w:cs="Verdana"/>
                <w:b/>
                <w:sz w:val="16"/>
                <w:szCs w:val="16"/>
              </w:rPr>
              <w:t>sur le</w:t>
            </w:r>
            <w:r w:rsidR="003B2A81" w:rsidRPr="00760753">
              <w:rPr>
                <w:rFonts w:ascii="AMU Monument Grotesk" w:hAnsi="AMU Monument Grotesk" w:cs="Verdana"/>
                <w:b/>
                <w:sz w:val="16"/>
                <w:szCs w:val="16"/>
              </w:rPr>
              <w:t xml:space="preserve"> </w:t>
            </w:r>
            <w:r w:rsidR="008258FC" w:rsidRPr="00760753">
              <w:rPr>
                <w:rFonts w:ascii="AMU Monument Grotesk" w:hAnsi="AMU Monument Grotesk" w:cs="Verdana"/>
                <w:b/>
                <w:sz w:val="16"/>
                <w:szCs w:val="16"/>
              </w:rPr>
              <w:t xml:space="preserve">service en ligne Ariane du MEAE </w:t>
            </w:r>
            <w:r w:rsidR="00BC6383">
              <w:rPr>
                <w:rFonts w:ascii="AMU Monument Grotesk" w:hAnsi="AMU Monument Grotesk" w:cs="Verdana"/>
                <w:b/>
                <w:sz w:val="16"/>
                <w:szCs w:val="16"/>
              </w:rPr>
              <w:t xml:space="preserve"> </w:t>
            </w:r>
            <w:hyperlink r:id="rId13" w:history="1">
              <w:r w:rsidR="00BC6383" w:rsidRPr="00BC6383">
                <w:rPr>
                  <w:rStyle w:val="Lienhypertexte"/>
                  <w:rFonts w:ascii="AMU Monument Grotesk" w:hAnsi="AMU Monument Grotesk" w:cs="Verdana"/>
                  <w:bCs/>
                  <w:sz w:val="16"/>
                  <w:szCs w:val="16"/>
                </w:rPr>
                <w:t>https://fildariane.diplomatie.gouv.fr/fildariane-internet/accueil</w:t>
              </w:r>
            </w:hyperlink>
          </w:p>
          <w:p w14:paraId="2EF35214" w14:textId="77777777" w:rsidR="00BC6383" w:rsidRDefault="00BC6383" w:rsidP="00EA25BB">
            <w:pPr>
              <w:pStyle w:val="Sansinterligne"/>
              <w:spacing w:before="0"/>
              <w:ind w:left="60"/>
              <w:rPr>
                <w:rFonts w:ascii="AMU Monument Grotesk" w:hAnsi="AMU Monument Grotesk" w:cs="Verdana"/>
                <w:b/>
                <w:sz w:val="16"/>
                <w:szCs w:val="16"/>
              </w:rPr>
            </w:pPr>
          </w:p>
          <w:p w14:paraId="2756A295" w14:textId="3D737162" w:rsidR="00EA25BB" w:rsidRPr="00760753" w:rsidRDefault="00EA25BB" w:rsidP="00EA25BB">
            <w:pPr>
              <w:pStyle w:val="Sansinterligne"/>
              <w:numPr>
                <w:ilvl w:val="0"/>
                <w:numId w:val="26"/>
              </w:numPr>
              <w:spacing w:before="0"/>
              <w:rPr>
                <w:rFonts w:ascii="AMU Monument Grotesk" w:hAnsi="AMU Monument Grotesk"/>
                <w:sz w:val="18"/>
                <w:szCs w:val="18"/>
              </w:rPr>
            </w:pPr>
            <w:bookmarkStart w:id="5" w:name="_Hlk164940739"/>
            <w:bookmarkStart w:id="6" w:name="_Hlk164939343"/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Pour une période de césure dont la durée est supérieure à </w:t>
            </w:r>
            <w:r w:rsidR="00391FAA">
              <w:rPr>
                <w:rFonts w:ascii="AMU Monument Grotesk" w:hAnsi="AMU Monument Grotesk" w:cs="Verdana"/>
                <w:sz w:val="16"/>
                <w:szCs w:val="16"/>
              </w:rPr>
              <w:t>6</w:t>
            </w:r>
            <w:r w:rsidRPr="00760753">
              <w:rPr>
                <w:rFonts w:ascii="AMU Monument Grotesk" w:hAnsi="AMU Monument Grotesk" w:cs="Verdana"/>
                <w:sz w:val="16"/>
                <w:szCs w:val="16"/>
              </w:rPr>
              <w:t xml:space="preserve"> mois :</w:t>
            </w:r>
          </w:p>
          <w:p w14:paraId="557DBAD2" w14:textId="3BB417DA" w:rsidR="00085EE9" w:rsidRPr="00220259" w:rsidRDefault="00CC1107" w:rsidP="00220259">
            <w:pPr>
              <w:pStyle w:val="Sansinterligne"/>
              <w:spacing w:before="0"/>
              <w:rPr>
                <w:rFonts w:ascii="AMU Monument Grotesk" w:hAnsi="AMU Monument Grotesk"/>
                <w:sz w:val="18"/>
                <w:szCs w:val="18"/>
              </w:rPr>
            </w:pPr>
            <w:r w:rsidRPr="00220259">
              <w:rPr>
                <w:rFonts w:ascii="AMU Monument Grotesk" w:hAnsi="AMU Monument Grotesk" w:cs="Verdana"/>
                <w:sz w:val="16"/>
                <w:szCs w:val="16"/>
              </w:rPr>
              <w:t>2 inscriptions</w:t>
            </w:r>
            <w:r w:rsidR="00121527" w:rsidRPr="00220259">
              <w:rPr>
                <w:rFonts w:ascii="AMU Monument Grotesk" w:hAnsi="AMU Monument Grotesk" w:cs="Verdana"/>
                <w:sz w:val="16"/>
                <w:szCs w:val="16"/>
              </w:rPr>
              <w:t xml:space="preserve"> obligatoire</w:t>
            </w:r>
            <w:r w:rsidRPr="00220259">
              <w:rPr>
                <w:rFonts w:ascii="AMU Monument Grotesk" w:hAnsi="AMU Monument Grotesk" w:cs="Verdana"/>
                <w:sz w:val="16"/>
                <w:szCs w:val="16"/>
              </w:rPr>
              <w:t>s</w:t>
            </w:r>
            <w:r w:rsidR="00EA25BB" w:rsidRPr="00220259">
              <w:rPr>
                <w:rFonts w:ascii="AMU Monument Grotesk" w:hAnsi="AMU Monument Grotesk" w:cs="Verdana"/>
                <w:sz w:val="16"/>
                <w:szCs w:val="16"/>
              </w:rPr>
              <w:t xml:space="preserve"> </w:t>
            </w:r>
            <w:r w:rsidR="00EA25BB" w:rsidRPr="00220259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>sur le service en ligne Ariane</w:t>
            </w:r>
            <w:r w:rsidR="00BD1B4C" w:rsidRPr="00220259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 xml:space="preserve"> </w:t>
            </w:r>
            <w:r w:rsidR="00391FAA" w:rsidRPr="00391FAA">
              <w:rPr>
                <w:rFonts w:ascii="AMU Monument Grotesk" w:hAnsi="AMU Monument Grotesk" w:cs="Verdana"/>
                <w:sz w:val="16"/>
                <w:szCs w:val="16"/>
              </w:rPr>
              <w:t>(lien ci-dessus)</w:t>
            </w:r>
          </w:p>
          <w:bookmarkEnd w:id="5"/>
          <w:bookmarkEnd w:id="6"/>
          <w:p w14:paraId="57C4CE68" w14:textId="77777777" w:rsidR="008258FC" w:rsidRDefault="00FC0A4E" w:rsidP="00220259">
            <w:pPr>
              <w:pStyle w:val="Sansinterligne"/>
              <w:spacing w:before="0"/>
              <w:rPr>
                <w:rStyle w:val="Lienhypertexte"/>
                <w:rFonts w:ascii="AMU Monument Grotesk" w:eastAsia="Times New Roman" w:hAnsi="AMU Monument Grotesk" w:cs="Times New Roman"/>
                <w:sz w:val="16"/>
                <w:szCs w:val="16"/>
                <w:lang w:eastAsia="fr-FR"/>
              </w:rPr>
            </w:pPr>
            <w:r w:rsidRPr="00220259">
              <w:rPr>
                <w:rFonts w:ascii="AMU Monument Grotesk" w:hAnsi="AMU Monument Grotesk" w:cs="Verdana"/>
                <w:b/>
                <w:bCs/>
                <w:sz w:val="16"/>
                <w:szCs w:val="16"/>
              </w:rPr>
              <w:t xml:space="preserve">sur </w:t>
            </w:r>
            <w:r w:rsidR="00BD1B4C" w:rsidRPr="00220259">
              <w:rPr>
                <w:rFonts w:ascii="AMU Monument Grotesk" w:eastAsia="Times New Roman" w:hAnsi="AMU Monument Grotesk" w:cs="Times New Roman"/>
                <w:b/>
                <w:bCs/>
                <w:sz w:val="16"/>
                <w:szCs w:val="16"/>
                <w:lang w:eastAsia="fr-FR"/>
              </w:rPr>
              <w:t>le téléservice</w:t>
            </w:r>
            <w:r w:rsidR="00BD1B4C" w:rsidRPr="00220259">
              <w:rPr>
                <w:rFonts w:ascii="AMU Monument Grotesk" w:hAnsi="AMU Monument Grotesk"/>
                <w:sz w:val="16"/>
                <w:szCs w:val="16"/>
              </w:rPr>
              <w:t xml:space="preserve"> </w:t>
            </w:r>
            <w:hyperlink r:id="rId14" w:history="1">
              <w:r w:rsidR="00296D56" w:rsidRPr="00760753">
                <w:rPr>
                  <w:rStyle w:val="Lienhypertexte"/>
                  <w:rFonts w:ascii="AMU Monument Grotesk" w:eastAsia="Times New Roman" w:hAnsi="AMU Monument Grotesk" w:cs="Times New Roman"/>
                  <w:sz w:val="16"/>
                  <w:szCs w:val="16"/>
                  <w:lang w:eastAsia="fr-FR"/>
                </w:rPr>
                <w:t>https://www.diplomatie.gouv.fr/fr/services-aux-francais/s-inscrire-au-registre-des-francais-etablis-hors-de-france/</w:t>
              </w:r>
            </w:hyperlink>
          </w:p>
          <w:p w14:paraId="20EC8E3D" w14:textId="77777777" w:rsidR="00F05E5A" w:rsidRDefault="00F05E5A" w:rsidP="00F05E5A">
            <w:pPr>
              <w:pStyle w:val="Sansinterligne"/>
              <w:spacing w:before="0"/>
              <w:rPr>
                <w:rFonts w:ascii="AMU Monument Grotesk" w:hAnsi="AMU Monument Grotesk" w:cs="Verdana"/>
                <w:sz w:val="16"/>
                <w:szCs w:val="16"/>
              </w:rPr>
            </w:pPr>
          </w:p>
          <w:p w14:paraId="652E4989" w14:textId="3D7A8928" w:rsidR="00F05E5A" w:rsidRPr="00391FAA" w:rsidRDefault="00F05E5A" w:rsidP="00F05E5A">
            <w:pPr>
              <w:pStyle w:val="Sansinterligne"/>
              <w:numPr>
                <w:ilvl w:val="0"/>
                <w:numId w:val="26"/>
              </w:numPr>
              <w:spacing w:before="0"/>
              <w:rPr>
                <w:rFonts w:ascii="AMU Monument Grotesk" w:hAnsi="AMU Monument Grotesk" w:cs="Verdana"/>
                <w:sz w:val="16"/>
                <w:szCs w:val="16"/>
              </w:rPr>
            </w:pPr>
            <w:r w:rsidRPr="00391FAA">
              <w:rPr>
                <w:rFonts w:ascii="AMU Monument Grotesk" w:hAnsi="AMU Monument Grotesk" w:cs="Verdana"/>
                <w:sz w:val="16"/>
                <w:szCs w:val="16"/>
              </w:rPr>
              <w:t xml:space="preserve">La confirmation d'enregistrement du voyage </w:t>
            </w:r>
            <w:r>
              <w:rPr>
                <w:rFonts w:ascii="AMU Monument Grotesk" w:hAnsi="AMU Monument Grotesk" w:cs="Verdana"/>
                <w:sz w:val="16"/>
                <w:szCs w:val="16"/>
              </w:rPr>
              <w:t xml:space="preserve">est </w:t>
            </w:r>
            <w:r w:rsidRPr="00391FAA">
              <w:rPr>
                <w:rFonts w:ascii="AMU Monument Grotesk" w:hAnsi="AMU Monument Grotesk" w:cs="Verdana"/>
                <w:sz w:val="16"/>
                <w:szCs w:val="16"/>
              </w:rPr>
              <w:t xml:space="preserve">obligatoirement </w:t>
            </w:r>
            <w:r>
              <w:rPr>
                <w:rFonts w:ascii="AMU Monument Grotesk" w:hAnsi="AMU Monument Grotesk" w:cs="Verdana"/>
                <w:sz w:val="16"/>
                <w:szCs w:val="16"/>
              </w:rPr>
              <w:t xml:space="preserve">jointe </w:t>
            </w:r>
            <w:r w:rsidRPr="00391FAA">
              <w:rPr>
                <w:rFonts w:ascii="AMU Monument Grotesk" w:hAnsi="AMU Monument Grotesk" w:cs="Verdana"/>
                <w:sz w:val="16"/>
                <w:szCs w:val="16"/>
              </w:rPr>
              <w:t>au dossier de candidature.</w:t>
            </w:r>
          </w:p>
          <w:p w14:paraId="4B700881" w14:textId="0A9140CE" w:rsidR="00F05E5A" w:rsidRPr="00760753" w:rsidRDefault="00F05E5A" w:rsidP="00220259">
            <w:pPr>
              <w:pStyle w:val="Sansinterligne"/>
              <w:spacing w:before="0"/>
              <w:rPr>
                <w:rFonts w:ascii="AMU Monument Grotesk" w:hAnsi="AMU Monument Grotesk"/>
                <w:color w:val="0070C0"/>
                <w:sz w:val="18"/>
                <w:szCs w:val="18"/>
              </w:rPr>
            </w:pPr>
          </w:p>
        </w:tc>
      </w:tr>
    </w:tbl>
    <w:p w14:paraId="382B4F07" w14:textId="77777777" w:rsidR="00BC6383" w:rsidRPr="00391FAA" w:rsidRDefault="00BC6383" w:rsidP="00391FAA">
      <w:pPr>
        <w:spacing w:after="0" w:line="240" w:lineRule="auto"/>
        <w:ind w:left="1560"/>
        <w:rPr>
          <w:rFonts w:ascii="AMU Monument Grotesk" w:eastAsia="Times New Roman" w:hAnsi="AMU Monument Grotesk" w:cstheme="minorHAnsi"/>
          <w:color w:val="000000" w:themeColor="text1"/>
          <w:sz w:val="16"/>
          <w:szCs w:val="16"/>
          <w:lang w:eastAsia="fr-FR"/>
        </w:rPr>
      </w:pPr>
    </w:p>
    <w:p w14:paraId="042779A8" w14:textId="7972C9E4" w:rsidR="00EA25BB" w:rsidRPr="00760753" w:rsidRDefault="00EA25BB" w:rsidP="00E93463">
      <w:pPr>
        <w:pStyle w:val="Sansinterligne"/>
        <w:jc w:val="both"/>
        <w:rPr>
          <w:rFonts w:ascii="AMU Monument Grotesk" w:hAnsi="AMU Monument Grotesk"/>
          <w:color w:val="FF0000"/>
          <w:sz w:val="24"/>
          <w:szCs w:val="24"/>
        </w:rPr>
      </w:pPr>
    </w:p>
    <w:p w14:paraId="43B821F2" w14:textId="09FB0CF8" w:rsidR="00EA25BB" w:rsidRPr="00760753" w:rsidRDefault="00EA25BB" w:rsidP="00E93463">
      <w:pPr>
        <w:pStyle w:val="Sansinterligne"/>
        <w:jc w:val="both"/>
        <w:rPr>
          <w:rFonts w:ascii="AMU Monument Grotesk" w:hAnsi="AMU Monument Grotesk"/>
          <w:color w:val="FF0000"/>
        </w:rPr>
      </w:pPr>
    </w:p>
    <w:p w14:paraId="2191C47D" w14:textId="17E9F327" w:rsidR="0012692D" w:rsidRPr="008540A6" w:rsidRDefault="0011131E" w:rsidP="00F05E5A">
      <w:pPr>
        <w:spacing w:after="0"/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</w:pP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Date et signature </w:t>
      </w:r>
      <w:r w:rsidR="000147FC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du</w:t>
      </w:r>
      <w:r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 xml:space="preserve"> candidat</w:t>
      </w:r>
      <w:r w:rsidR="0012692D" w:rsidRPr="008540A6">
        <w:rPr>
          <w:rFonts w:ascii="AMU Monument Grotesk" w:eastAsia="MS Gothic" w:hAnsi="AMU Monument Grotesk" w:cs="Verdana"/>
          <w:b/>
          <w:iCs/>
          <w:color w:val="1F63DE"/>
          <w:kern w:val="3"/>
          <w:lang w:eastAsia="zh-CN"/>
        </w:rPr>
        <w:t> :</w:t>
      </w:r>
    </w:p>
    <w:sectPr w:rsidR="0012692D" w:rsidRPr="008540A6" w:rsidSect="00500E1D">
      <w:headerReference w:type="default" r:id="rId15"/>
      <w:footerReference w:type="default" r:id="rId16"/>
      <w:pgSz w:w="11907" w:h="16839" w:code="9"/>
      <w:pgMar w:top="426" w:right="567" w:bottom="27" w:left="907" w:header="284" w:footer="2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16E769" w14:textId="77777777" w:rsidR="006D6899" w:rsidRDefault="006D6899" w:rsidP="00650259">
      <w:pPr>
        <w:spacing w:after="0" w:line="240" w:lineRule="auto"/>
      </w:pPr>
      <w:r>
        <w:separator/>
      </w:r>
    </w:p>
  </w:endnote>
  <w:endnote w:type="continuationSeparator" w:id="0">
    <w:p w14:paraId="54C2610C" w14:textId="77777777" w:rsidR="006D6899" w:rsidRDefault="006D68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DC66CAD-34E7-41B8-9256-BF75896BF213}"/>
    <w:embedBold r:id="rId2" w:fontKey="{366734CA-2773-493C-A979-9CEA066860D1}"/>
    <w:embedItalic r:id="rId3" w:fontKey="{D05CC606-C955-4645-B92D-511A88C6603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27C0BE5-D174-4515-8195-8CFFDCD054DE}"/>
    <w:embedBold r:id="rId5" w:fontKey="{B974AACB-F5F5-4F4F-97F6-B61276CA86E9}"/>
    <w:embedItalic r:id="rId6" w:fontKey="{77FF0E53-1697-4956-A3B7-5A719507DB8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3E6AA0D4-3E1A-46FC-9CFE-585FF930FB0B}"/>
    <w:embedBold r:id="rId8" w:fontKey="{2240B105-556F-438E-A0AF-0077ED7B2BC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0D7AD298-75F5-4FDE-A313-66E93797DED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76CB5626-3C4E-4CBF-AB8F-B692E4D7B03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A466AC4D-F588-463B-8AD1-FC85B158B347}"/>
  </w:font>
  <w:font w:name="AMU Monument Grotesk">
    <w:altName w:val="Calibri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2" w:fontKey="{0BA519FD-4161-4B6C-9C20-B17DB0C007E2}"/>
    <w:embedBold r:id="rId13" w:fontKey="{D69CBD33-A802-4CCB-B452-E56A7949F988}"/>
    <w:embedItalic r:id="rId14" w:fontKey="{E9A935DC-19B6-4DB5-97D3-711158E4D94A}"/>
    <w:embedBoldItalic r:id="rId15" w:fontKey="{22BD85CE-ED29-4E31-A227-390D9154E0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4396664"/>
      <w:docPartObj>
        <w:docPartGallery w:val="Page Numbers (Bottom of Page)"/>
        <w:docPartUnique/>
      </w:docPartObj>
    </w:sdtPr>
    <w:sdtEndPr/>
    <w:sdtContent>
      <w:p w14:paraId="626A4989" w14:textId="5819078C" w:rsidR="00081C18" w:rsidRDefault="00081C18">
        <w:pPr>
          <w:pStyle w:val="Pieddepage"/>
          <w:jc w:val="right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A00553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458AFB71" w14:textId="48B7AC4A" w:rsidR="0073326A" w:rsidRDefault="00EA25BB" w:rsidP="0073326A">
    <w:pPr>
      <w:pStyle w:val="Sansinterligne"/>
    </w:pPr>
    <w:r>
      <w:t>Janvier 202</w:t>
    </w:r>
    <w:r w:rsidR="00DE5966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DC2AF" w14:textId="77777777" w:rsidR="006D6899" w:rsidRDefault="006D6899" w:rsidP="00650259">
      <w:pPr>
        <w:spacing w:after="0" w:line="240" w:lineRule="auto"/>
      </w:pPr>
      <w:r>
        <w:separator/>
      </w:r>
    </w:p>
  </w:footnote>
  <w:footnote w:type="continuationSeparator" w:id="0">
    <w:p w14:paraId="01BC5725" w14:textId="77777777" w:rsidR="006D6899" w:rsidRDefault="006D689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ED006" w14:textId="20204CA5" w:rsidR="00081C18" w:rsidRPr="00081C18" w:rsidRDefault="00BC6383" w:rsidP="00081C18">
    <w:pPr>
      <w:pStyle w:val="En-tte"/>
      <w:tabs>
        <w:tab w:val="clear" w:pos="9360"/>
        <w:tab w:val="left" w:pos="6720"/>
      </w:tabs>
      <w:rPr>
        <w:color w:val="auto"/>
      </w:rPr>
    </w:pPr>
    <w:r>
      <w:drawing>
        <wp:inline distT="0" distB="0" distL="0" distR="0" wp14:anchorId="12290F6A" wp14:editId="34CE3237">
          <wp:extent cx="1447800" cy="393771"/>
          <wp:effectExtent l="0" t="0" r="0" b="6350"/>
          <wp:docPr id="1" name="Image 5">
            <a:extLst xmlns:a="http://schemas.openxmlformats.org/drawingml/2006/main">
              <a:ext uri="{FF2B5EF4-FFF2-40B4-BE49-F238E27FC236}">
                <a16:creationId xmlns:a16="http://schemas.microsoft.com/office/drawing/2014/main" id="{84D907B2-2D26-4FE9-B0BC-8CA7EDC682F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5">
                    <a:extLst>
                      <a:ext uri="{FF2B5EF4-FFF2-40B4-BE49-F238E27FC236}">
                        <a16:creationId xmlns:a16="http://schemas.microsoft.com/office/drawing/2014/main" id="{84D907B2-2D26-4FE9-B0BC-8CA7EDC682F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60384" cy="3971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1C18" w:rsidRPr="00081C18">
      <w:rPr>
        <w:color w:val="auto"/>
      </w:rPr>
      <w:tab/>
    </w:r>
    <w:r w:rsidR="00081C18">
      <w:rPr>
        <w:color w:val="auto"/>
      </w:rPr>
      <w:tab/>
    </w:r>
    <w:r w:rsidR="00081C18">
      <w:rPr>
        <w:color w:val="auto"/>
      </w:rPr>
      <w:tab/>
    </w:r>
    <w:r w:rsidR="00081C18">
      <w:rPr>
        <w:color w:val="auto"/>
      </w:rPr>
      <w:tab/>
    </w:r>
    <w:r w:rsidR="00081C18">
      <w:rPr>
        <w:color w:val="auto"/>
      </w:rPr>
      <w:tab/>
    </w:r>
    <w:r w:rsidR="00081C18" w:rsidRPr="00081C18">
      <w:rPr>
        <w:rFonts w:ascii="Verdana" w:hAnsi="Verdana" w:cs="Arial"/>
        <w:iCs/>
        <w:color w:val="auto"/>
        <w:sz w:val="16"/>
        <w:szCs w:val="16"/>
      </w:rPr>
      <w:t>FO-D</w:t>
    </w:r>
    <w:r w:rsidR="00B65C37">
      <w:rPr>
        <w:rFonts w:ascii="Verdana" w:hAnsi="Verdana" w:cs="Arial"/>
        <w:iCs/>
        <w:color w:val="auto"/>
        <w:sz w:val="16"/>
        <w:szCs w:val="16"/>
      </w:rPr>
      <w:t>IRFOR</w:t>
    </w:r>
    <w:r w:rsidR="00081C18" w:rsidRPr="00081C18">
      <w:rPr>
        <w:rFonts w:ascii="Verdana" w:hAnsi="Verdana" w:cs="Arial"/>
        <w:iCs/>
        <w:color w:val="auto"/>
        <w:sz w:val="16"/>
        <w:szCs w:val="16"/>
      </w:rPr>
      <w:t>-213</w:t>
    </w:r>
    <w:r w:rsidR="00986631">
      <w:rPr>
        <w:rFonts w:ascii="Verdana" w:hAnsi="Verdana" w:cs="Arial"/>
        <w:iCs/>
        <w:color w:val="auto"/>
        <w:sz w:val="16"/>
        <w:szCs w:val="1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5DAE"/>
    <w:multiLevelType w:val="hybridMultilevel"/>
    <w:tmpl w:val="840884E2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91026EA"/>
    <w:multiLevelType w:val="hybridMultilevel"/>
    <w:tmpl w:val="3E2EC56A"/>
    <w:lvl w:ilvl="0" w:tplc="040C000F">
      <w:start w:val="1"/>
      <w:numFmt w:val="decimal"/>
      <w:lvlText w:val="%1."/>
      <w:lvlJc w:val="lef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403D0A"/>
    <w:multiLevelType w:val="multilevel"/>
    <w:tmpl w:val="BE3EE6FA"/>
    <w:styleLink w:val="WW8Num25"/>
    <w:lvl w:ilvl="0">
      <w:start w:val="1"/>
      <w:numFmt w:val="decimal"/>
      <w:lvlText w:val="%1-"/>
      <w:lvlJc w:val="left"/>
      <w:pPr>
        <w:ind w:left="472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ind w:left="1192" w:hanging="360"/>
      </w:pPr>
    </w:lvl>
    <w:lvl w:ilvl="2">
      <w:start w:val="1"/>
      <w:numFmt w:val="lowerRoman"/>
      <w:lvlText w:val="%3."/>
      <w:lvlJc w:val="right"/>
      <w:pPr>
        <w:ind w:left="1912" w:hanging="180"/>
      </w:pPr>
    </w:lvl>
    <w:lvl w:ilvl="3">
      <w:start w:val="1"/>
      <w:numFmt w:val="decimal"/>
      <w:lvlText w:val="%4."/>
      <w:lvlJc w:val="left"/>
      <w:pPr>
        <w:ind w:left="2632" w:hanging="360"/>
      </w:pPr>
    </w:lvl>
    <w:lvl w:ilvl="4">
      <w:start w:val="1"/>
      <w:numFmt w:val="lowerLetter"/>
      <w:lvlText w:val="%5."/>
      <w:lvlJc w:val="left"/>
      <w:pPr>
        <w:ind w:left="3352" w:hanging="360"/>
      </w:pPr>
    </w:lvl>
    <w:lvl w:ilvl="5">
      <w:start w:val="1"/>
      <w:numFmt w:val="lowerRoman"/>
      <w:lvlText w:val="%6."/>
      <w:lvlJc w:val="right"/>
      <w:pPr>
        <w:ind w:left="4072" w:hanging="180"/>
      </w:pPr>
    </w:lvl>
    <w:lvl w:ilvl="6">
      <w:start w:val="1"/>
      <w:numFmt w:val="decimal"/>
      <w:lvlText w:val="%7."/>
      <w:lvlJc w:val="left"/>
      <w:pPr>
        <w:ind w:left="4792" w:hanging="360"/>
      </w:pPr>
    </w:lvl>
    <w:lvl w:ilvl="7">
      <w:start w:val="1"/>
      <w:numFmt w:val="lowerLetter"/>
      <w:lvlText w:val="%8."/>
      <w:lvlJc w:val="left"/>
      <w:pPr>
        <w:ind w:left="5512" w:hanging="360"/>
      </w:pPr>
    </w:lvl>
    <w:lvl w:ilvl="8">
      <w:start w:val="1"/>
      <w:numFmt w:val="lowerRoman"/>
      <w:lvlText w:val="%9."/>
      <w:lvlJc w:val="right"/>
      <w:pPr>
        <w:ind w:left="6232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12144B1"/>
    <w:multiLevelType w:val="multilevel"/>
    <w:tmpl w:val="1E9CA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 w15:restartNumberingAfterBreak="0">
    <w:nsid w:val="7F704417"/>
    <w:multiLevelType w:val="multilevel"/>
    <w:tmpl w:val="F684B484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eastAsia="MS Gothic" w:hAnsi="Symbol" w:cs="Symbol"/>
        <w:sz w:val="16"/>
        <w:szCs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MS Gothic" w:hAnsi="Symbol" w:cs="Symbol"/>
        <w:sz w:val="16"/>
        <w:szCs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MS Gothic" w:hAnsi="Symbol" w:cs="Symbol"/>
        <w:sz w:val="16"/>
        <w:szCs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 w16cid:durableId="1208840550">
    <w:abstractNumId w:val="13"/>
  </w:num>
  <w:num w:numId="2" w16cid:durableId="1860504639">
    <w:abstractNumId w:val="9"/>
  </w:num>
  <w:num w:numId="3" w16cid:durableId="350375292">
    <w:abstractNumId w:val="18"/>
  </w:num>
  <w:num w:numId="4" w16cid:durableId="2089619063">
    <w:abstractNumId w:val="14"/>
  </w:num>
  <w:num w:numId="5" w16cid:durableId="1395927775">
    <w:abstractNumId w:val="15"/>
  </w:num>
  <w:num w:numId="6" w16cid:durableId="632911498">
    <w:abstractNumId w:val="22"/>
  </w:num>
  <w:num w:numId="7" w16cid:durableId="142935380">
    <w:abstractNumId w:val="8"/>
  </w:num>
  <w:num w:numId="8" w16cid:durableId="1662344052">
    <w:abstractNumId w:val="12"/>
  </w:num>
  <w:num w:numId="9" w16cid:durableId="800876925">
    <w:abstractNumId w:val="20"/>
  </w:num>
  <w:num w:numId="10" w16cid:durableId="1572277301">
    <w:abstractNumId w:val="3"/>
  </w:num>
  <w:num w:numId="11" w16cid:durableId="685908495">
    <w:abstractNumId w:val="7"/>
  </w:num>
  <w:num w:numId="12" w16cid:durableId="208152000">
    <w:abstractNumId w:val="1"/>
  </w:num>
  <w:num w:numId="13" w16cid:durableId="587348989">
    <w:abstractNumId w:val="4"/>
  </w:num>
  <w:num w:numId="14" w16cid:durableId="972170682">
    <w:abstractNumId w:val="11"/>
  </w:num>
  <w:num w:numId="15" w16cid:durableId="386342327">
    <w:abstractNumId w:val="10"/>
  </w:num>
  <w:num w:numId="16" w16cid:durableId="616133719">
    <w:abstractNumId w:val="19"/>
  </w:num>
  <w:num w:numId="17" w16cid:durableId="1926959474">
    <w:abstractNumId w:val="5"/>
  </w:num>
  <w:num w:numId="18" w16cid:durableId="490407127">
    <w:abstractNumId w:val="25"/>
  </w:num>
  <w:num w:numId="19" w16cid:durableId="1475364780">
    <w:abstractNumId w:val="21"/>
  </w:num>
  <w:num w:numId="20" w16cid:durableId="735472148">
    <w:abstractNumId w:val="16"/>
  </w:num>
  <w:num w:numId="21" w16cid:durableId="1191380120">
    <w:abstractNumId w:val="24"/>
  </w:num>
  <w:num w:numId="22" w16cid:durableId="182204993">
    <w:abstractNumId w:val="6"/>
  </w:num>
  <w:num w:numId="23" w16cid:durableId="1846355231">
    <w:abstractNumId w:val="26"/>
  </w:num>
  <w:num w:numId="24" w16cid:durableId="382606902">
    <w:abstractNumId w:val="17"/>
  </w:num>
  <w:num w:numId="25" w16cid:durableId="831524979">
    <w:abstractNumId w:val="17"/>
    <w:lvlOverride w:ilvl="0">
      <w:startOverride w:val="1"/>
    </w:lvlOverride>
  </w:num>
  <w:num w:numId="26" w16cid:durableId="627051841">
    <w:abstractNumId w:val="0"/>
  </w:num>
  <w:num w:numId="27" w16cid:durableId="144203505">
    <w:abstractNumId w:val="2"/>
  </w:num>
  <w:num w:numId="28" w16cid:durableId="855773100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1BE0"/>
    <w:rsid w:val="000061A0"/>
    <w:rsid w:val="000147FC"/>
    <w:rsid w:val="00022007"/>
    <w:rsid w:val="000402F1"/>
    <w:rsid w:val="00052382"/>
    <w:rsid w:val="0006024A"/>
    <w:rsid w:val="0006568A"/>
    <w:rsid w:val="00076F0F"/>
    <w:rsid w:val="000779FB"/>
    <w:rsid w:val="00077C90"/>
    <w:rsid w:val="00081C18"/>
    <w:rsid w:val="00084253"/>
    <w:rsid w:val="000853CA"/>
    <w:rsid w:val="00085EE9"/>
    <w:rsid w:val="000946CC"/>
    <w:rsid w:val="000969BA"/>
    <w:rsid w:val="00097520"/>
    <w:rsid w:val="00097FA5"/>
    <w:rsid w:val="000C2D97"/>
    <w:rsid w:val="000C314E"/>
    <w:rsid w:val="000C4967"/>
    <w:rsid w:val="000D1F49"/>
    <w:rsid w:val="000E1F50"/>
    <w:rsid w:val="000E4F52"/>
    <w:rsid w:val="000E777C"/>
    <w:rsid w:val="000F40BD"/>
    <w:rsid w:val="00101ACC"/>
    <w:rsid w:val="0011131E"/>
    <w:rsid w:val="00121527"/>
    <w:rsid w:val="00125E85"/>
    <w:rsid w:val="0012692D"/>
    <w:rsid w:val="00143774"/>
    <w:rsid w:val="00160D15"/>
    <w:rsid w:val="001638DC"/>
    <w:rsid w:val="001657CF"/>
    <w:rsid w:val="001727CA"/>
    <w:rsid w:val="00181ED1"/>
    <w:rsid w:val="001A54DA"/>
    <w:rsid w:val="001B33DF"/>
    <w:rsid w:val="001C6BBA"/>
    <w:rsid w:val="001D45C3"/>
    <w:rsid w:val="001E14E7"/>
    <w:rsid w:val="001E1A97"/>
    <w:rsid w:val="001E5A6C"/>
    <w:rsid w:val="002031A9"/>
    <w:rsid w:val="00220259"/>
    <w:rsid w:val="002276E6"/>
    <w:rsid w:val="00233030"/>
    <w:rsid w:val="00236FF1"/>
    <w:rsid w:val="00242368"/>
    <w:rsid w:val="00251CB6"/>
    <w:rsid w:val="00255601"/>
    <w:rsid w:val="00260A5A"/>
    <w:rsid w:val="002664C2"/>
    <w:rsid w:val="00285F75"/>
    <w:rsid w:val="002903C8"/>
    <w:rsid w:val="00290F5E"/>
    <w:rsid w:val="0029476D"/>
    <w:rsid w:val="0029520F"/>
    <w:rsid w:val="00296D56"/>
    <w:rsid w:val="002A0EC1"/>
    <w:rsid w:val="002A194F"/>
    <w:rsid w:val="002A33AF"/>
    <w:rsid w:val="002B5791"/>
    <w:rsid w:val="002C56E6"/>
    <w:rsid w:val="002D7019"/>
    <w:rsid w:val="002E4270"/>
    <w:rsid w:val="002E7CE7"/>
    <w:rsid w:val="002F216E"/>
    <w:rsid w:val="00303441"/>
    <w:rsid w:val="0031186F"/>
    <w:rsid w:val="00316934"/>
    <w:rsid w:val="00335230"/>
    <w:rsid w:val="00357F7C"/>
    <w:rsid w:val="00361E11"/>
    <w:rsid w:val="00362195"/>
    <w:rsid w:val="00365D3C"/>
    <w:rsid w:val="003743E1"/>
    <w:rsid w:val="003761BF"/>
    <w:rsid w:val="00382F00"/>
    <w:rsid w:val="00383363"/>
    <w:rsid w:val="00387981"/>
    <w:rsid w:val="00391FAA"/>
    <w:rsid w:val="003A0986"/>
    <w:rsid w:val="003A307B"/>
    <w:rsid w:val="003A6B4E"/>
    <w:rsid w:val="003B0E98"/>
    <w:rsid w:val="003B2A81"/>
    <w:rsid w:val="003B4744"/>
    <w:rsid w:val="003B4967"/>
    <w:rsid w:val="003C0A66"/>
    <w:rsid w:val="003C7305"/>
    <w:rsid w:val="003D5DAB"/>
    <w:rsid w:val="003E14CC"/>
    <w:rsid w:val="003F0847"/>
    <w:rsid w:val="003F0B7C"/>
    <w:rsid w:val="003F1D38"/>
    <w:rsid w:val="003F3BEE"/>
    <w:rsid w:val="003F55D9"/>
    <w:rsid w:val="0040090B"/>
    <w:rsid w:val="0040620D"/>
    <w:rsid w:val="00413D70"/>
    <w:rsid w:val="00414220"/>
    <w:rsid w:val="00423E61"/>
    <w:rsid w:val="004263AE"/>
    <w:rsid w:val="00427A80"/>
    <w:rsid w:val="00435773"/>
    <w:rsid w:val="004552DA"/>
    <w:rsid w:val="0046302A"/>
    <w:rsid w:val="004748B8"/>
    <w:rsid w:val="004751AB"/>
    <w:rsid w:val="00481412"/>
    <w:rsid w:val="004848C8"/>
    <w:rsid w:val="00487D2D"/>
    <w:rsid w:val="00491F17"/>
    <w:rsid w:val="004929E5"/>
    <w:rsid w:val="00496CD2"/>
    <w:rsid w:val="004A3C34"/>
    <w:rsid w:val="004B6242"/>
    <w:rsid w:val="004D3C04"/>
    <w:rsid w:val="004D5D62"/>
    <w:rsid w:val="004F10E1"/>
    <w:rsid w:val="004F221D"/>
    <w:rsid w:val="00500E0D"/>
    <w:rsid w:val="00500E1D"/>
    <w:rsid w:val="005034D7"/>
    <w:rsid w:val="00510E22"/>
    <w:rsid w:val="005112D0"/>
    <w:rsid w:val="00515867"/>
    <w:rsid w:val="00520848"/>
    <w:rsid w:val="00526DEA"/>
    <w:rsid w:val="00555F2A"/>
    <w:rsid w:val="005708DB"/>
    <w:rsid w:val="00577E06"/>
    <w:rsid w:val="0059117D"/>
    <w:rsid w:val="005962DE"/>
    <w:rsid w:val="00596E0B"/>
    <w:rsid w:val="005A3BF7"/>
    <w:rsid w:val="005B33B6"/>
    <w:rsid w:val="005C1174"/>
    <w:rsid w:val="005C21E3"/>
    <w:rsid w:val="005D6CC7"/>
    <w:rsid w:val="005F2035"/>
    <w:rsid w:val="005F7227"/>
    <w:rsid w:val="005F7990"/>
    <w:rsid w:val="0060136D"/>
    <w:rsid w:val="00625339"/>
    <w:rsid w:val="00625AD5"/>
    <w:rsid w:val="00631E80"/>
    <w:rsid w:val="00633914"/>
    <w:rsid w:val="0063739C"/>
    <w:rsid w:val="00637479"/>
    <w:rsid w:val="00642D5B"/>
    <w:rsid w:val="00650259"/>
    <w:rsid w:val="00651C81"/>
    <w:rsid w:val="006736B1"/>
    <w:rsid w:val="00683C39"/>
    <w:rsid w:val="00683CFE"/>
    <w:rsid w:val="00685C4B"/>
    <w:rsid w:val="00686C64"/>
    <w:rsid w:val="006B18DC"/>
    <w:rsid w:val="006D2195"/>
    <w:rsid w:val="006D6899"/>
    <w:rsid w:val="006D6A25"/>
    <w:rsid w:val="006E3814"/>
    <w:rsid w:val="006E62D8"/>
    <w:rsid w:val="006E7B48"/>
    <w:rsid w:val="00710A4C"/>
    <w:rsid w:val="00713D1C"/>
    <w:rsid w:val="007155FD"/>
    <w:rsid w:val="00721EE6"/>
    <w:rsid w:val="00732B16"/>
    <w:rsid w:val="0073326A"/>
    <w:rsid w:val="007343C5"/>
    <w:rsid w:val="007351C5"/>
    <w:rsid w:val="00760753"/>
    <w:rsid w:val="00762B13"/>
    <w:rsid w:val="00770F25"/>
    <w:rsid w:val="00772E81"/>
    <w:rsid w:val="007755B7"/>
    <w:rsid w:val="00777848"/>
    <w:rsid w:val="007845CF"/>
    <w:rsid w:val="0078508D"/>
    <w:rsid w:val="0078538D"/>
    <w:rsid w:val="007A35A8"/>
    <w:rsid w:val="007A4BC8"/>
    <w:rsid w:val="007A68E3"/>
    <w:rsid w:val="007B0A85"/>
    <w:rsid w:val="007B3B7E"/>
    <w:rsid w:val="007C6A52"/>
    <w:rsid w:val="007D0582"/>
    <w:rsid w:val="007F0CDA"/>
    <w:rsid w:val="007F7F82"/>
    <w:rsid w:val="008052E0"/>
    <w:rsid w:val="00806FF3"/>
    <w:rsid w:val="00812490"/>
    <w:rsid w:val="0081770C"/>
    <w:rsid w:val="0082043E"/>
    <w:rsid w:val="008258FC"/>
    <w:rsid w:val="008301CA"/>
    <w:rsid w:val="008378B2"/>
    <w:rsid w:val="008471CD"/>
    <w:rsid w:val="008540A6"/>
    <w:rsid w:val="0086185A"/>
    <w:rsid w:val="008977DD"/>
    <w:rsid w:val="008A029D"/>
    <w:rsid w:val="008B3B4E"/>
    <w:rsid w:val="008B4D00"/>
    <w:rsid w:val="008B7B02"/>
    <w:rsid w:val="008C0434"/>
    <w:rsid w:val="008C1B5E"/>
    <w:rsid w:val="008C22DA"/>
    <w:rsid w:val="008D326F"/>
    <w:rsid w:val="008E1D5A"/>
    <w:rsid w:val="008E203A"/>
    <w:rsid w:val="008E4FB3"/>
    <w:rsid w:val="008E7FBA"/>
    <w:rsid w:val="008F3B86"/>
    <w:rsid w:val="009060CF"/>
    <w:rsid w:val="0091229C"/>
    <w:rsid w:val="00922C1B"/>
    <w:rsid w:val="009335E9"/>
    <w:rsid w:val="00940E73"/>
    <w:rsid w:val="00947557"/>
    <w:rsid w:val="00972A45"/>
    <w:rsid w:val="00976D36"/>
    <w:rsid w:val="009807EB"/>
    <w:rsid w:val="0098597D"/>
    <w:rsid w:val="00985EEB"/>
    <w:rsid w:val="00986631"/>
    <w:rsid w:val="00995EEE"/>
    <w:rsid w:val="00997E60"/>
    <w:rsid w:val="009A20B2"/>
    <w:rsid w:val="009A2170"/>
    <w:rsid w:val="009A2A82"/>
    <w:rsid w:val="009A624C"/>
    <w:rsid w:val="009A7AC2"/>
    <w:rsid w:val="009B039E"/>
    <w:rsid w:val="009B623C"/>
    <w:rsid w:val="009C39C7"/>
    <w:rsid w:val="009C7A1A"/>
    <w:rsid w:val="009D0090"/>
    <w:rsid w:val="009D59BA"/>
    <w:rsid w:val="009E1E02"/>
    <w:rsid w:val="009F165A"/>
    <w:rsid w:val="009F1E35"/>
    <w:rsid w:val="009F619A"/>
    <w:rsid w:val="009F6903"/>
    <w:rsid w:val="009F6DDE"/>
    <w:rsid w:val="00A00553"/>
    <w:rsid w:val="00A0276A"/>
    <w:rsid w:val="00A10142"/>
    <w:rsid w:val="00A115FD"/>
    <w:rsid w:val="00A305B5"/>
    <w:rsid w:val="00A33E07"/>
    <w:rsid w:val="00A357A9"/>
    <w:rsid w:val="00A370A8"/>
    <w:rsid w:val="00A40F95"/>
    <w:rsid w:val="00A468F9"/>
    <w:rsid w:val="00A509F6"/>
    <w:rsid w:val="00A51B9A"/>
    <w:rsid w:val="00A54E6D"/>
    <w:rsid w:val="00A60442"/>
    <w:rsid w:val="00A6117B"/>
    <w:rsid w:val="00A70299"/>
    <w:rsid w:val="00A97C43"/>
    <w:rsid w:val="00AB0BCC"/>
    <w:rsid w:val="00AB582E"/>
    <w:rsid w:val="00AC2F05"/>
    <w:rsid w:val="00AD0C30"/>
    <w:rsid w:val="00AD73C4"/>
    <w:rsid w:val="00AF6F26"/>
    <w:rsid w:val="00B02C35"/>
    <w:rsid w:val="00B061D8"/>
    <w:rsid w:val="00B160CA"/>
    <w:rsid w:val="00B24B40"/>
    <w:rsid w:val="00B31091"/>
    <w:rsid w:val="00B36B57"/>
    <w:rsid w:val="00B422C3"/>
    <w:rsid w:val="00B438A1"/>
    <w:rsid w:val="00B4548A"/>
    <w:rsid w:val="00B46F76"/>
    <w:rsid w:val="00B53F1B"/>
    <w:rsid w:val="00B56C1F"/>
    <w:rsid w:val="00B619DD"/>
    <w:rsid w:val="00B62921"/>
    <w:rsid w:val="00B65C37"/>
    <w:rsid w:val="00B730AC"/>
    <w:rsid w:val="00B91BE0"/>
    <w:rsid w:val="00BA3982"/>
    <w:rsid w:val="00BA68F8"/>
    <w:rsid w:val="00BC6383"/>
    <w:rsid w:val="00BD1B4C"/>
    <w:rsid w:val="00BD4753"/>
    <w:rsid w:val="00BD5CB1"/>
    <w:rsid w:val="00BE62EE"/>
    <w:rsid w:val="00BF044B"/>
    <w:rsid w:val="00BF289D"/>
    <w:rsid w:val="00BF2AEB"/>
    <w:rsid w:val="00BF5B99"/>
    <w:rsid w:val="00C003BA"/>
    <w:rsid w:val="00C013AC"/>
    <w:rsid w:val="00C14E31"/>
    <w:rsid w:val="00C155BA"/>
    <w:rsid w:val="00C208FF"/>
    <w:rsid w:val="00C4240E"/>
    <w:rsid w:val="00C46878"/>
    <w:rsid w:val="00C551F6"/>
    <w:rsid w:val="00C567EF"/>
    <w:rsid w:val="00C57486"/>
    <w:rsid w:val="00C62BC3"/>
    <w:rsid w:val="00C65896"/>
    <w:rsid w:val="00C70AB3"/>
    <w:rsid w:val="00C72268"/>
    <w:rsid w:val="00C76F36"/>
    <w:rsid w:val="00C927D3"/>
    <w:rsid w:val="00C93941"/>
    <w:rsid w:val="00CB2348"/>
    <w:rsid w:val="00CB4A51"/>
    <w:rsid w:val="00CC1107"/>
    <w:rsid w:val="00CC21E9"/>
    <w:rsid w:val="00CD0F6E"/>
    <w:rsid w:val="00CD4532"/>
    <w:rsid w:val="00CD47B0"/>
    <w:rsid w:val="00CE6104"/>
    <w:rsid w:val="00CE7918"/>
    <w:rsid w:val="00CF455D"/>
    <w:rsid w:val="00D00A91"/>
    <w:rsid w:val="00D00B0A"/>
    <w:rsid w:val="00D01449"/>
    <w:rsid w:val="00D043FC"/>
    <w:rsid w:val="00D1586C"/>
    <w:rsid w:val="00D16163"/>
    <w:rsid w:val="00D174AD"/>
    <w:rsid w:val="00D24037"/>
    <w:rsid w:val="00D3288A"/>
    <w:rsid w:val="00D44946"/>
    <w:rsid w:val="00D52B3D"/>
    <w:rsid w:val="00D56C06"/>
    <w:rsid w:val="00D71A82"/>
    <w:rsid w:val="00D7204B"/>
    <w:rsid w:val="00D7628C"/>
    <w:rsid w:val="00D8332E"/>
    <w:rsid w:val="00D838E7"/>
    <w:rsid w:val="00DA4B41"/>
    <w:rsid w:val="00DB20FF"/>
    <w:rsid w:val="00DB3FAD"/>
    <w:rsid w:val="00DB76D2"/>
    <w:rsid w:val="00DE5966"/>
    <w:rsid w:val="00DF085B"/>
    <w:rsid w:val="00DF1DB8"/>
    <w:rsid w:val="00DF57D5"/>
    <w:rsid w:val="00E03E6F"/>
    <w:rsid w:val="00E20F77"/>
    <w:rsid w:val="00E23D1C"/>
    <w:rsid w:val="00E400D1"/>
    <w:rsid w:val="00E436D2"/>
    <w:rsid w:val="00E61C09"/>
    <w:rsid w:val="00E677FE"/>
    <w:rsid w:val="00E714E2"/>
    <w:rsid w:val="00E82126"/>
    <w:rsid w:val="00E84F4F"/>
    <w:rsid w:val="00E92450"/>
    <w:rsid w:val="00E93463"/>
    <w:rsid w:val="00E95C0D"/>
    <w:rsid w:val="00E963DD"/>
    <w:rsid w:val="00EA05FB"/>
    <w:rsid w:val="00EA25BB"/>
    <w:rsid w:val="00EA4642"/>
    <w:rsid w:val="00EA500E"/>
    <w:rsid w:val="00EB3B58"/>
    <w:rsid w:val="00EB5FC2"/>
    <w:rsid w:val="00EC1471"/>
    <w:rsid w:val="00EC7359"/>
    <w:rsid w:val="00ED3563"/>
    <w:rsid w:val="00ED420F"/>
    <w:rsid w:val="00ED6D4D"/>
    <w:rsid w:val="00EE3054"/>
    <w:rsid w:val="00EF1F80"/>
    <w:rsid w:val="00F00606"/>
    <w:rsid w:val="00F01256"/>
    <w:rsid w:val="00F0349E"/>
    <w:rsid w:val="00F05E5A"/>
    <w:rsid w:val="00F06770"/>
    <w:rsid w:val="00F11511"/>
    <w:rsid w:val="00F12E97"/>
    <w:rsid w:val="00F13193"/>
    <w:rsid w:val="00F16C01"/>
    <w:rsid w:val="00F262BA"/>
    <w:rsid w:val="00F41091"/>
    <w:rsid w:val="00F45FD4"/>
    <w:rsid w:val="00F63F06"/>
    <w:rsid w:val="00F642B7"/>
    <w:rsid w:val="00F77264"/>
    <w:rsid w:val="00F80A1C"/>
    <w:rsid w:val="00F93C99"/>
    <w:rsid w:val="00FA235F"/>
    <w:rsid w:val="00FC0208"/>
    <w:rsid w:val="00FC0A4E"/>
    <w:rsid w:val="00FC2488"/>
    <w:rsid w:val="00FC7475"/>
    <w:rsid w:val="00FC795A"/>
    <w:rsid w:val="00FD0F25"/>
    <w:rsid w:val="00FD5A1B"/>
    <w:rsid w:val="00FE78A0"/>
    <w:rsid w:val="00FF043C"/>
    <w:rsid w:val="00FF2887"/>
    <w:rsid w:val="00FF4FD3"/>
    <w:rsid w:val="00FF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  <w14:docId w14:val="19B120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6242"/>
  </w:style>
  <w:style w:type="paragraph" w:styleId="Titre1">
    <w:name w:val="heading 1"/>
    <w:basedOn w:val="Normal"/>
    <w:next w:val="Normal"/>
    <w:link w:val="Titre1Car"/>
    <w:uiPriority w:val="9"/>
    <w:qFormat/>
    <w:rsid w:val="004B624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B624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624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624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B624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B624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B624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B624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B624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624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9"/>
    <w:semiHidden/>
    <w:rsid w:val="004B6242"/>
    <w:rPr>
      <w:caps/>
      <w:spacing w:val="15"/>
      <w:shd w:val="clear" w:color="auto" w:fill="D9E2F3" w:themeFill="accent1" w:themeFillTint="33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9"/>
    <w:semiHidden/>
    <w:rsid w:val="004B6242"/>
    <w:rPr>
      <w:caps/>
      <w:color w:val="1F3763" w:themeColor="accent1" w:themeShade="7F"/>
      <w:spacing w:val="15"/>
    </w:rPr>
  </w:style>
  <w:style w:type="paragraph" w:styleId="TM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1C8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3326A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uiPriority w:val="1"/>
    <w:qFormat/>
    <w:rsid w:val="004B6242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4B624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B624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B624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B6242"/>
    <w:rPr>
      <w:i/>
      <w:iCs/>
      <w:caps/>
      <w:spacing w:val="10"/>
      <w:sz w:val="18"/>
      <w:szCs w:val="18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redulivre">
    <w:name w:val="Book Title"/>
    <w:uiPriority w:val="33"/>
    <w:qFormat/>
    <w:rsid w:val="004B624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B6242"/>
    <w:pPr>
      <w:outlineLvl w:val="9"/>
    </w:p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51C8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Standard">
    <w:name w:val="Standard"/>
    <w:rsid w:val="003621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numbering" w:customStyle="1" w:styleId="WW8Num4">
    <w:name w:val="WW8Num4"/>
    <w:basedOn w:val="Aucuneliste"/>
    <w:rsid w:val="00387981"/>
    <w:pPr>
      <w:numPr>
        <w:numId w:val="23"/>
      </w:numPr>
    </w:pPr>
  </w:style>
  <w:style w:type="numbering" w:customStyle="1" w:styleId="WW8Num25">
    <w:name w:val="WW8Num25"/>
    <w:basedOn w:val="Aucuneliste"/>
    <w:rsid w:val="0012692D"/>
    <w:pPr>
      <w:numPr>
        <w:numId w:val="24"/>
      </w:numPr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4B6242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624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4B6242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4B6242"/>
    <w:rPr>
      <w:b/>
      <w:bCs/>
    </w:rPr>
  </w:style>
  <w:style w:type="character" w:styleId="Accentuation">
    <w:name w:val="Emphasis"/>
    <w:uiPriority w:val="20"/>
    <w:qFormat/>
    <w:rsid w:val="004B6242"/>
    <w:rPr>
      <w:caps/>
      <w:color w:val="1F3763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4B624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B624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B624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B6242"/>
    <w:rPr>
      <w:color w:val="4472C4" w:themeColor="accent1"/>
      <w:sz w:val="24"/>
      <w:szCs w:val="24"/>
    </w:rPr>
  </w:style>
  <w:style w:type="character" w:styleId="Accentuationlgre">
    <w:name w:val="Subtle Emphasis"/>
    <w:uiPriority w:val="19"/>
    <w:qFormat/>
    <w:rsid w:val="004B6242"/>
    <w:rPr>
      <w:i/>
      <w:iCs/>
      <w:color w:val="1F3763" w:themeColor="accent1" w:themeShade="7F"/>
    </w:rPr>
  </w:style>
  <w:style w:type="character" w:styleId="Accentuationintense">
    <w:name w:val="Intense Emphasis"/>
    <w:uiPriority w:val="21"/>
    <w:qFormat/>
    <w:rsid w:val="004B6242"/>
    <w:rPr>
      <w:b/>
      <w:bCs/>
      <w:caps/>
      <w:color w:val="1F3763" w:themeColor="accent1" w:themeShade="7F"/>
      <w:spacing w:val="10"/>
    </w:rPr>
  </w:style>
  <w:style w:type="character" w:styleId="Rfrencelgre">
    <w:name w:val="Subtle Reference"/>
    <w:uiPriority w:val="31"/>
    <w:qFormat/>
    <w:rsid w:val="004B6242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4B6242"/>
    <w:rPr>
      <w:b/>
      <w:bCs/>
      <w:i/>
      <w:iCs/>
      <w:caps/>
      <w:color w:val="4472C4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3F0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F06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7850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ildariane.diplomatie.gouv.fr/fildariane-internet/accuei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diplomatie.gouv.fr/fr/services-aux-francais/s-inscrire-au-registre-des-francais-etablis-hors-de-franc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%20Ramana\AppData\Roaming\Microsoft\Templates\Formulaire%20de%20rembours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elements/1.1/"/>
    <ds:schemaRef ds:uri="http://purl.org/dc/terms/"/>
    <ds:schemaRef ds:uri="http://schemas.microsoft.com/office/2006/documentManagement/types"/>
    <ds:schemaRef ds:uri="fb0879af-3eba-417a-a55a-ffe6dcd6ca77"/>
    <ds:schemaRef ds:uri="6dc4bcd6-49db-4c07-9060-8acfc67cef9f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A125DC76-5B80-4C6C-B58D-93A37D02A9C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remboursement</Template>
  <TotalTime>0</TotalTime>
  <Pages>3</Pages>
  <Words>834</Words>
  <Characters>4592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2026-01-12T10:15:00Z</dcterms:created>
  <dcterms:modified xsi:type="dcterms:W3CDTF">2026-05-20T09:44:00Z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